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8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customXml/itemProps7.xml" ContentType="application/vnd.openxmlformats-officedocument.customXml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3.xml" ContentType="application/vnd.openxmlformats-officedocument.customXml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customXml/itemProps4.xml" ContentType="application/vnd.openxmlformats-officedocument.customXmlProperti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25"/>
        <w:pBdr/>
        <w:spacing/>
        <w:ind/>
        <w:rPr/>
      </w:pPr>
      <w:r>
        <w:rPr>
          <w:rFonts w:ascii="Calibri" w:hAnsi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-699113</wp:posOffset>
                </wp:positionH>
                <wp:positionV relativeFrom="paragraph">
                  <wp:posOffset>-667998</wp:posOffset>
                </wp:positionV>
                <wp:extent cx="557939" cy="719827"/>
                <wp:effectExtent l="0" t="0" r="1270" b="4445"/>
                <wp:wrapNone/>
                <wp:docPr id="9" name="Grafik 2" descr="Ein Bild, das Rechteck, Reihe, Schrift, Grafiken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127125" name="Grafik 2" descr="Ein Bild, das Rechteck, Reihe, Schrift, Grafiken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57939" cy="7198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8" o:spid="_x0000_s8" type="#_x0000_t75" style="position:absolute;z-index:-251722752;o:allowoverlap:true;o:allowincell:true;mso-position-horizontal-relative:text;margin-left:-55.05pt;mso-position-horizontal:absolute;mso-position-vertical-relative:text;margin-top:-52.60pt;mso-position-vertical:absolute;width:43.93pt;height:56.68pt;mso-wrap-distance-left:9.00pt;mso-wrap-distance-top:0.00pt;mso-wrap-distance-right:9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/>
    </w:p>
    <w:p>
      <w:pPr>
        <w:pStyle w:val="825"/>
        <w:pBdr/>
        <w:shd w:val="clear" w:color="auto" w:fill="00b050"/>
        <w:spacing/>
        <w:ind/>
        <w:rPr>
          <w:lang w:val="en-US"/>
        </w:rPr>
      </w:pPr>
      <w:r>
        <w:rPr>
          <w:lang w:val="en-US"/>
        </w:rPr>
        <w:t xml:space="preserve">Station 1: Parts of the Body - </w:t>
      </w:r>
      <w:r>
        <w:rPr>
          <w:color w:val="7030a0"/>
          <w:lang w:val="en-US"/>
        </w:rPr>
        <w:t xml:space="preserve">Körperteile</w:t>
      </w:r>
      <w:r>
        <w:rPr>
          <w:lang w:val="en-US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30"/>
        <w:pBdr/>
        <w:spacing/>
        <w:ind/>
        <w:rPr>
          <w:lang w:val="en-US"/>
        </w:rPr>
      </w:pPr>
      <w:r>
        <w:rPr>
          <w:lang w:val="en-US"/>
        </w:rPr>
        <w:t xml:space="preserve">Name: ____________________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color w:val="7030a0"/>
          <w:lang w:val="en-US"/>
        </w:rPr>
        <w:t xml:space="preserve"> </w:t>
      </w:r>
      <w:r>
        <w:rPr>
          <w:lang w:val="en-US"/>
        </w:rPr>
      </w:r>
    </w:p>
    <w:p>
      <w:pPr>
        <w:pStyle w:val="830"/>
        <w:pBdr/>
        <w:spacing/>
        <w:ind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830"/>
        <w:pBdr/>
        <w:spacing/>
        <w:ind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830"/>
        <w:pBdr/>
        <w:spacing/>
        <w:ind/>
        <w:rPr>
          <w:lang w:val="en-US"/>
        </w:rPr>
      </w:pPr>
      <w:r>
        <w:rPr>
          <w:lang w:val="en-US"/>
        </w:rPr>
        <w:t xml:space="preserve">Can you add the words in German? What about in any other languages you know?</w:t>
      </w:r>
      <w:r>
        <w:rPr>
          <w:lang w:val="en-US"/>
        </w:rPr>
      </w:r>
    </w:p>
    <w:p>
      <w:pPr>
        <w:pStyle w:val="830"/>
        <w:pBdr/>
        <w:spacing/>
        <w:ind/>
        <w:rPr>
          <w:color w:val="7030a0"/>
        </w:rPr>
      </w:pPr>
      <w:r>
        <w:rPr>
          <w:color w:val="7030a0"/>
        </w:rPr>
        <w:t xml:space="preserve">Kannst du die Wörter in Deutsch dazuschreiben? Und in anderen Sprachen die du kennst? </w:t>
      </w:r>
      <w:r>
        <w:rPr>
          <w:color w:val="7030a0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1296035</wp:posOffset>
                </wp:positionH>
                <wp:positionV relativeFrom="paragraph">
                  <wp:posOffset>101600</wp:posOffset>
                </wp:positionV>
                <wp:extent cx="3434715" cy="3751580"/>
                <wp:effectExtent l="25400" t="25400" r="19685" b="20320"/>
                <wp:wrapSquare wrapText="bothSides"/>
                <wp:docPr id="10" name="Picture 2" descr="A child with pink shorts and pink ponytail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0896612" name="Picture 2" descr="A child with pink shorts and pink ponytails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434715" cy="3751580"/>
                        </a:xfrm>
                        <a:prstGeom prst="rect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position:absolute;z-index:251659264;o:allowoverlap:true;o:allowincell:true;mso-position-horizontal-relative:margin;margin-left:102.05pt;mso-position-horizontal:absolute;mso-position-vertical-relative:text;margin-top:8.00pt;mso-position-vertical:absolute;width:270.45pt;height:295.40pt;mso-wrap-distance-left:9.00pt;mso-wrap-distance-top:0.00pt;mso-wrap-distance-right:9.00pt;mso-wrap-distance-bottom:0.00pt;z-index:1;" strokecolor="#000000" strokeweight="1.75pt">
                <w10:wrap type="square"/>
                <v:imagedata r:id="rId20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i/>
          <w:iCs/>
          <w:color w:val="7030a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4637100</wp:posOffset>
                </wp:positionH>
                <wp:positionV relativeFrom="paragraph">
                  <wp:posOffset>132080</wp:posOffset>
                </wp:positionV>
                <wp:extent cx="1289050" cy="0"/>
                <wp:effectExtent l="0" t="12700" r="19050" b="12700"/>
                <wp:wrapNone/>
                <wp:docPr id="1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0" o:spid="_x0000_s10" style="position:absolute;left:0;text-align:left;z-index:251717632;mso-wrap-distance-left:9.00pt;mso-wrap-distance-top:0.00pt;mso-wrap-distance-right:9.00pt;mso-wrap-distance-bottom:0.00pt;visibility:visible;" from="365.1pt,10.4pt" to="466.6pt,10.4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94285</wp:posOffset>
                </wp:positionV>
                <wp:extent cx="1289050" cy="0"/>
                <wp:effectExtent l="0" t="12700" r="19050" b="12700"/>
                <wp:wrapNone/>
                <wp:docPr id="1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1" o:spid="_x0000_s11" style="position:absolute;left:0;text-align:left;z-index:251709440;mso-wrap-distance-left:9.00pt;mso-wrap-distance-top:0.00pt;mso-wrap-distance-right:9.00pt;mso-wrap-distance-bottom:0.00pt;visibility:visible;" from="7.6pt,7.4pt" to="109.2pt,7.4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color w:val="7030a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4637710</wp:posOffset>
                </wp:positionH>
                <wp:positionV relativeFrom="paragraph">
                  <wp:posOffset>107950</wp:posOffset>
                </wp:positionV>
                <wp:extent cx="1289050" cy="0"/>
                <wp:effectExtent l="0" t="12700" r="19050" b="12700"/>
                <wp:wrapNone/>
                <wp:docPr id="13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2" o:spid="_x0000_s12" style="position:absolute;left:0;text-align:left;z-index:251716608;mso-wrap-distance-left:9.00pt;mso-wrap-distance-top:0.00pt;mso-wrap-distance-right:9.00pt;mso-wrap-distance-bottom:0.00pt;visibility:visible;" from="365.2pt,8.5pt" to="466.7pt,8.5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94945</wp:posOffset>
                </wp:positionH>
                <wp:positionV relativeFrom="paragraph">
                  <wp:posOffset>124460</wp:posOffset>
                </wp:positionV>
                <wp:extent cx="1289254" cy="0"/>
                <wp:effectExtent l="0" t="12700" r="19050" b="12700"/>
                <wp:wrapNone/>
                <wp:docPr id="14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25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3" o:spid="_x0000_s13" style="position:absolute;left:0;text-align:left;z-index:251708416;mso-wrap-distance-left:9.00pt;mso-wrap-distance-top:0.00pt;mso-wrap-distance-right:9.00pt;mso-wrap-distance-bottom:0.00pt;visibility:visible;" from="7.5pt,9.8pt" to="109.0pt,9.8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2230907</wp:posOffset>
                </wp:positionH>
                <wp:positionV relativeFrom="paragraph">
                  <wp:posOffset>10312</wp:posOffset>
                </wp:positionV>
                <wp:extent cx="1616659" cy="329184"/>
                <wp:effectExtent l="0" t="0" r="9525" b="13970"/>
                <wp:wrapNone/>
                <wp:docPr id="15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616659" cy="32918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t</w:t>
                            </w:r>
                            <w:r>
                              <w:t xml:space="preserve">he body</w:t>
                            </w:r>
                            <w:r>
                              <w:t xml:space="preserve"> - </w:t>
                            </w:r>
                            <w:r>
                              <w:rPr>
                                <w:color w:val="7030a0"/>
                              </w:rPr>
                              <w:t xml:space="preserve">der </w:t>
                            </w:r>
                            <w:r>
                              <w:rPr>
                                <w:color w:val="7030a0"/>
                              </w:rPr>
                              <w:t xml:space="preserve">Körper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4" o:spid="_x0000_s14" o:spt="2" type="#_x0000_t2" style="position:absolute;z-index:251670528;o:allowoverlap:true;o:allowincell:true;mso-position-horizontal-relative:margin;margin-left:175.66pt;mso-position-horizontal:absolute;mso-position-vertical-relative:text;margin-top:0.81pt;mso-position-vertical:absolute;width:127.30pt;height:25.92pt;mso-wrap-distance-left:9.00pt;mso-wrap-distance-top:0.00pt;mso-wrap-distance-right:9.00pt;mso-wrap-distance-bottom:0.00pt;v-text-anchor:middle;visibility:visible;" fillcolor="#FFFFFF" strokecolor="#000000" strokeweight="1.00pt">
                <v:stroke dashstyle="solid"/>
                <v:textbox inset="0,0,0,0">
                  <w:txbxContent>
                    <w:p>
                      <w:pPr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t</w:t>
                      </w:r>
                      <w:r>
                        <w:t xml:space="preserve">he body</w:t>
                      </w:r>
                      <w:r>
                        <w:t xml:space="preserve"> - </w:t>
                      </w:r>
                      <w:r>
                        <w:rPr>
                          <w:color w:val="7030a0"/>
                        </w:rPr>
                        <w:t xml:space="preserve">der </w:t>
                      </w:r>
                      <w:r>
                        <w:rPr>
                          <w:color w:val="7030a0"/>
                        </w:rPr>
                        <w:t xml:space="preserve">Körper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color w:val="7030a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4639615</wp:posOffset>
                </wp:positionH>
                <wp:positionV relativeFrom="paragraph">
                  <wp:posOffset>103505</wp:posOffset>
                </wp:positionV>
                <wp:extent cx="1289050" cy="0"/>
                <wp:effectExtent l="0" t="12700" r="19050" b="12700"/>
                <wp:wrapNone/>
                <wp:docPr id="1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5" o:spid="_x0000_s15" style="position:absolute;left:0;text-align:left;z-index:251715584;mso-wrap-distance-left:9.00pt;mso-wrap-distance-top:0.00pt;mso-wrap-distance-right:9.00pt;mso-wrap-distance-bottom:0.00pt;visibility:visible;" from="365.3pt,8.2pt" to="466.8pt,8.2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110795</wp:posOffset>
                </wp:positionH>
                <wp:positionV relativeFrom="paragraph">
                  <wp:posOffset>98425</wp:posOffset>
                </wp:positionV>
                <wp:extent cx="1289050" cy="0"/>
                <wp:effectExtent l="0" t="12700" r="19050" b="12700"/>
                <wp:wrapNone/>
                <wp:docPr id="1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6" o:spid="_x0000_s16" style="position:absolute;left:0;text-align:left;z-index:251710464;mso-wrap-distance-left:9.00pt;mso-wrap-distance-top:0.00pt;mso-wrap-distance-right:9.00pt;mso-wrap-distance-bottom:0.00pt;visibility:visible;" from="8.7pt,7.8pt" to="110.2pt,7.8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  <w:lang w:val="de-AT"/>
        </w:rPr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color w:val="7030a0"/>
        </w:rPr>
      </w:pPr>
      <w:r>
        <w:rPr>
          <w:rStyle w:val="833"/>
          <w:rFonts w:hint="cs" w:ascii="inherit" w:hAnsi="inherit"/>
          <w:color w:val="202124"/>
          <w:sz w:val="42"/>
          <w:szCs w:val="42"/>
          <w:rtl/>
          <w:lang w:bidi="ar"/>
        </w:rPr>
        <w:t xml:space="preserve">يُسلِّم / </w:t>
      </w:r>
      <w:r>
        <w:rPr>
          <w:rFonts w:ascii="inherit" w:hAnsi="inherit"/>
          <w:color w:val="202124"/>
          <w:sz w:val="42"/>
          <w:szCs w:val="42"/>
          <w:rtl/>
          <w:lang w:eastAsia="en-GB"/>
        </w:rPr>
        <w:t xml:space="preserve">لاس</w:t>
      </w:r>
      <w:r>
        <w:rPr>
          <w:rFonts w:hint="cs" w:ascii="inherit" w:hAnsi="inherit"/>
          <w:color w:val="202124"/>
          <w:sz w:val="42"/>
          <w:szCs w:val="42"/>
          <w:rtl/>
          <w:lang w:eastAsia="en-GB"/>
        </w:rPr>
        <w:t xml:space="preserve">   </w:t>
      </w:r>
      <w:r>
        <w:rPr>
          <w:rFonts w:ascii="Calibri" w:hAnsi="Calibri" w:cs="Calibri"/>
          <w:color w:val="7030a0"/>
        </w:rPr>
      </w:r>
    </w:p>
    <w:p>
      <w:pPr>
        <w:pBdr/>
        <w:spacing/>
        <w:ind/>
        <w:rPr>
          <w:rFonts w:ascii="Calibri" w:hAnsi="Calibri" w:cs="Calibri"/>
          <w:color w:val="7030a0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178765</wp:posOffset>
                </wp:positionV>
                <wp:extent cx="1289050" cy="0"/>
                <wp:effectExtent l="0" t="12700" r="19050" b="12700"/>
                <wp:wrapNone/>
                <wp:docPr id="1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7" o:spid="_x0000_s17" style="position:absolute;left:0;text-align:left;z-index:251711488;mso-wrap-distance-left:9.00pt;mso-wrap-distance-top:0.00pt;mso-wrap-distance-right:9.00pt;mso-wrap-distance-bottom:0.00pt;visibility:visible;" from="9.2pt,14.1pt" to="110.8pt,14.1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color w:val="7030a0"/>
        </w:rPr>
      </w:r>
    </w:p>
    <w:p>
      <w:pPr>
        <w:pStyle w:val="830"/>
        <w:pBdr/>
        <w:spacing/>
        <w:ind/>
        <w:jc w:val="center"/>
        <w:rPr>
          <w:lang w:val="en-US"/>
        </w:rPr>
      </w:pPr>
      <w:r>
        <w:rPr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4637405</wp:posOffset>
                </wp:positionH>
                <wp:positionV relativeFrom="paragraph">
                  <wp:posOffset>108890</wp:posOffset>
                </wp:positionV>
                <wp:extent cx="1289050" cy="0"/>
                <wp:effectExtent l="0" t="12700" r="19050" b="12700"/>
                <wp:wrapNone/>
                <wp:docPr id="1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8" o:spid="_x0000_s18" style="position:absolute;left:0;text-align:left;z-index:251714560;mso-wrap-distance-left:9.00pt;mso-wrap-distance-top:0.00pt;mso-wrap-distance-right:9.00pt;mso-wrap-distance-bottom:0.00pt;visibility:visible;" from="365.1pt,8.6pt" to="466.6pt,8.6pt" filled="f" strokecolor="#000000" strokeweight="1.50pt">
                <v:stroke dashstyle="solid"/>
              </v:line>
            </w:pict>
          </mc:Fallback>
        </mc:AlternateContent>
      </w:r>
      <w:r>
        <w:rPr>
          <w:color w:val="7030a0"/>
          <w:lang w:val="en-US"/>
        </w:rPr>
        <w:t xml:space="preserve">Die Hand</w:t>
      </w:r>
      <w:r>
        <w:rPr>
          <w:lang w:val="en-US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4636465</wp:posOffset>
                </wp:positionH>
                <wp:positionV relativeFrom="paragraph">
                  <wp:posOffset>99847</wp:posOffset>
                </wp:positionV>
                <wp:extent cx="1289050" cy="0"/>
                <wp:effectExtent l="0" t="12700" r="19050" b="12700"/>
                <wp:wrapNone/>
                <wp:docPr id="2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19" o:spid="_x0000_s19" style="position:absolute;left:0;text-align:left;z-index:251713536;mso-wrap-distance-left:9.00pt;mso-wrap-distance-top:0.00pt;mso-wrap-distance-right:9.00pt;mso-wrap-distance-bottom:0.00pt;visibility:visible;" from="365.1pt,7.9pt" to="466.6pt,7.9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42215</wp:posOffset>
                </wp:positionV>
                <wp:extent cx="1289050" cy="0"/>
                <wp:effectExtent l="0" t="12700" r="19050" b="12700"/>
                <wp:wrapNone/>
                <wp:docPr id="2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890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hape 20" o:spid="_x0000_s20" style="position:absolute;left:0;text-align:left;z-index:251712512;mso-wrap-distance-left:9.00pt;mso-wrap-distance-top:0.00pt;mso-wrap-distance-right:9.00pt;mso-wrap-distance-bottom:0.00pt;visibility:visible;" from="6.9pt,3.3pt" to="108.5pt,3.3pt" filled="f" strokecolor="#00000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color w:val="7030a0"/>
        </w:rPr>
        <w:t xml:space="preserve"> </w: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Style w:val="828"/>
        <w:pBdr/>
        <w:spacing/>
        <w:ind/>
        <w:rPr>
          <w:rFonts w:ascii="Helvetica Neue" w:hAnsi="Helvetica Neue"/>
          <w:sz w:val="13"/>
          <w:szCs w:val="13"/>
        </w:rPr>
      </w:pPr>
      <w:r>
        <w:rPr>
          <w:rFonts w:ascii="Helvetica Neue" w:hAnsi="Helvetica Neue"/>
          <w:b/>
          <w:bCs/>
          <w:sz w:val="13"/>
          <w:szCs w:val="13"/>
        </w:rPr>
        <w:t xml:space="preserve">Sources:</w:t>
      </w:r>
      <w:r>
        <w:rPr>
          <w:rFonts w:ascii="Helvetica Neue" w:hAnsi="Helvetica Neue"/>
          <w:sz w:val="13"/>
          <w:szCs w:val="13"/>
        </w:rPr>
        <w:t xml:space="preserve"> </w:t>
      </w:r>
      <w:hyperlink r:id="rId21" w:tooltip="https://www.freepik.com/premium-vector/little-girl-illustration-poster-human-body-parts-with-diagram-text-label-chart-education_24361596.htm" w:history="1">
        <w:r>
          <w:rPr>
            <w:rStyle w:val="832"/>
            <w:rFonts w:ascii="Helvetica Neue" w:hAnsi="Helvetica Neue"/>
            <w:sz w:val="13"/>
            <w:szCs w:val="13"/>
          </w:rPr>
          <w:t xml:space="preserve">https://www.freepik.com/premium-vector/little-girl-illustration-poster-human-body-parts-with-diagram-text-label-chart-education_24361596.htm</w:t>
        </w:r>
      </w:hyperlink>
      <w:r>
        <w:rPr>
          <w:rFonts w:ascii="Helvetica Neue" w:hAnsi="Helvetica Neue"/>
          <w:sz w:val="13"/>
          <w:szCs w:val="13"/>
        </w:rPr>
        <w:t xml:space="preserve"> </w:t>
      </w:r>
      <w:r>
        <w:rPr>
          <w:rFonts w:ascii="Helvetica Neue" w:hAnsi="Helvetica Neue"/>
          <w:sz w:val="13"/>
          <w:szCs w:val="13"/>
        </w:rPr>
      </w:r>
    </w:p>
    <w:p>
      <w:pPr>
        <w:pStyle w:val="828"/>
        <w:pBdr/>
        <w:spacing/>
        <w:ind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pStyle w:val="828"/>
        <w:pBdr/>
        <w:spacing/>
        <w:ind/>
        <w:rPr>
          <w:sz w:val="16"/>
          <w:szCs w:val="16"/>
        </w:rPr>
      </w:pPr>
      <w:r>
        <w:rPr>
          <w:sz w:val="16"/>
          <w:szCs w:val="16"/>
        </w:rPr>
      </w:r>
      <w:r>
        <w:rPr>
          <w:sz w:val="16"/>
          <w:szCs w:val="16"/>
        </w:rPr>
      </w:r>
    </w:p>
    <w:p>
      <w:pPr>
        <w:pStyle w:val="830"/>
        <w:pBdr/>
        <w:spacing/>
        <w:ind/>
        <w:rPr>
          <w:lang w:val="en-US"/>
        </w:rPr>
      </w:pPr>
      <w:r>
        <w:rPr>
          <w:lang w:val="en-US"/>
        </w:rPr>
      </w:r>
      <w:r>
        <w:rPr>
          <w:lang w:val="en-US"/>
        </w:rPr>
      </w:r>
    </w:p>
    <w:p>
      <w:pPr>
        <w:pStyle w:val="830"/>
        <w:pBdr/>
        <w:spacing/>
        <w:ind/>
        <w:rPr/>
      </w:pPr>
      <w:r>
        <w:rPr>
          <w:lang w:val="en-US"/>
        </w:rPr>
        <w:t xml:space="preserve">Connect the WORD with the PICTURE. </w:t>
      </w:r>
      <w:r>
        <w:rPr>
          <w:color w:val="7030a0"/>
        </w:rPr>
        <w:t xml:space="preserve">Verbinde das WORT mit dem BILD. </w:t>
      </w:r>
      <w:r/>
    </w:p>
    <w:p>
      <w:pPr>
        <w:pStyle w:val="830"/>
        <w:pBdr/>
        <w:spacing/>
        <w:ind/>
        <w:rPr>
          <w:lang w:val="en-US"/>
        </w:rPr>
      </w:pPr>
      <w:r>
        <w:rPr>
          <w:lang w:val="en-US"/>
        </w:rPr>
        <w:t xml:space="preserve">COPY the word on the line: </w:t>
      </w:r>
      <w:r>
        <w:rPr>
          <w:color w:val="7030a0"/>
          <w:lang w:val="en-US"/>
        </w:rPr>
        <w:t xml:space="preserve">KOPIERE das Wort auf die </w:t>
      </w:r>
      <w:r>
        <w:rPr>
          <w:color w:val="7030a0"/>
          <w:lang w:val="en-US"/>
        </w:rPr>
        <w:t xml:space="preserve">Linien</w:t>
      </w:r>
      <w:r>
        <w:rPr>
          <w:color w:val="7030a0"/>
          <w:lang w:val="en-US"/>
        </w:rPr>
        <w:t xml:space="preserve">. </w:t>
      </w:r>
      <w:r>
        <w:rPr>
          <w:lang w:val="en-US"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169986</wp:posOffset>
                </wp:positionV>
                <wp:extent cx="874800" cy="990000"/>
                <wp:effectExtent l="0" t="0" r="1905" b="635"/>
                <wp:wrapNone/>
                <wp:docPr id="22" name="Picture 8" descr="A close up of an ea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0208073" name="Picture 8" descr="A close up of an ea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874800" cy="99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position:absolute;z-index:-251674624;o:allowoverlap:true;o:allowincell:true;mso-position-horizontal-relative:text;margin-left:30.00pt;mso-position-horizontal:absolute;mso-position-vertical-relative:text;margin-top:13.38pt;mso-position-vertical:absolute;width:68.88pt;height:77.95pt;mso-wrap-distance-left:9.00pt;mso-wrap-distance-top:0.00pt;mso-wrap-distance-right:9.00pt;mso-wrap-distance-bottom:0.00pt;z-index:1;" stroked="false">
                <v:imagedata r:id="rId22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132093</wp:posOffset>
                </wp:positionV>
                <wp:extent cx="1457325" cy="1493520"/>
                <wp:effectExtent l="0" t="0" r="3175" b="5080"/>
                <wp:wrapNone/>
                <wp:docPr id="23" name="Picture 23" descr="A black and white drawing of a muscular ar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488321" name="Picture 23" descr="A black and white drawing of a muscular arm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457325" cy="1493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position:absolute;z-index:-251696128;o:allowoverlap:true;o:allowincell:true;mso-position-horizontal-relative:text;margin-left:355.50pt;mso-position-horizontal:absolute;mso-position-vertical-relative:text;margin-top:10.40pt;mso-position-vertical:absolute;width:114.75pt;height:117.60pt;mso-wrap-distance-left:9.00pt;mso-wrap-distance-top:0.00pt;mso-wrap-distance-right:9.00pt;mso-wrap-distance-bottom:0.00pt;z-index:1;" stroked="false">
                <v:imagedata r:id="rId23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2815408</wp:posOffset>
                </wp:positionH>
                <wp:positionV relativeFrom="paragraph">
                  <wp:posOffset>56411</wp:posOffset>
                </wp:positionV>
                <wp:extent cx="596900" cy="725805"/>
                <wp:effectExtent l="0" t="0" r="0" b="0"/>
                <wp:wrapNone/>
                <wp:docPr id="24" name="Picture 21" descr="A close up of a nos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388614" name="Picture 21" descr="A close up of a nose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6900" cy="725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position:absolute;z-index:-251695104;o:allowoverlap:true;o:allowincell:true;mso-position-horizontal-relative:text;margin-left:221.69pt;mso-position-horizontal:absolute;mso-position-vertical-relative:text;margin-top:4.44pt;mso-position-vertical:absolute;width:47.00pt;height:57.15pt;mso-wrap-distance-left:9.00pt;mso-wrap-distance-top:0.00pt;mso-wrap-distance-right:9.00pt;mso-wrap-distance-bottom:0.00pt;z-index:1;" stroked="false">
                <v:imagedata r:id="rId24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-239784</wp:posOffset>
                </wp:positionH>
                <wp:positionV relativeFrom="paragraph">
                  <wp:posOffset>1867514</wp:posOffset>
                </wp:positionV>
                <wp:extent cx="1230630" cy="902970"/>
                <wp:effectExtent l="0" t="0" r="1270" b="0"/>
                <wp:wrapNone/>
                <wp:docPr id="25" name="Picture 6" descr="A foot with a to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226889" name="Picture 6" descr="A foot with a toe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230630" cy="9029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4" o:spid="_x0000_s24" type="#_x0000_t75" style="position:absolute;z-index:-251671552;o:allowoverlap:true;o:allowincell:true;mso-position-horizontal-relative:text;margin-left:-18.88pt;mso-position-horizontal:absolute;mso-position-vertical-relative:text;margin-top:147.05pt;mso-position-vertical:absolute;width:96.90pt;height:71.10pt;mso-wrap-distance-left:9.00pt;mso-wrap-distance-top:0.00pt;mso-wrap-distance-right:9.00pt;mso-wrap-distance-bottom:0.00pt;z-index:1;" stroked="false">
                <v:imagedata r:id="rId25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w:br w:type="textWrapping" w:clear="all"/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2678430</wp:posOffset>
                </wp:positionH>
                <wp:positionV relativeFrom="paragraph">
                  <wp:posOffset>98814</wp:posOffset>
                </wp:positionV>
                <wp:extent cx="1179830" cy="0"/>
                <wp:effectExtent l="0" t="12700" r="13970" b="12700"/>
                <wp:wrapNone/>
                <wp:docPr id="26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5" o:spid="_x0000_s25" style="position:absolute;left:0;text-align:left;z-index:251718656;mso-wrap-distance-left:9.00pt;mso-wrap-distance-top:0.00pt;mso-wrap-distance-right:9.00pt;mso-wrap-distance-bottom:0.00pt;visibility:visible;" from="210.9pt,7.8pt" to="303.8pt,7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-109854</wp:posOffset>
                </wp:positionV>
                <wp:extent cx="774700" cy="255270"/>
                <wp:effectExtent l="0" t="0" r="0" b="0"/>
                <wp:wrapNone/>
                <wp:docPr id="27" name="Ink 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77470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6" o:spid="_x0000_s26" type="#_x0000_t75" style="position:absolute;z-index:251706368;o:allowoverlap:true;o:allowincell:true;mso-position-horizontal-relative:text;margin-left:35.50pt;mso-position-horizontal:absolute;mso-position-vertical-relative:text;margin-top:-8.65pt;mso-position-vertical:absolute;width:61.00pt;height:20.10pt;mso-wrap-distance-left:9.00pt;mso-wrap-distance-top:0.00pt;mso-wrap-distance-right:9.00pt;mso-wrap-distance-bottom:0.00pt;z-index:1;" stroked="f">
                <v:imagedata r:id="rId26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2662542</wp:posOffset>
                </wp:positionH>
                <wp:positionV relativeFrom="paragraph">
                  <wp:posOffset>69176</wp:posOffset>
                </wp:positionV>
                <wp:extent cx="641445" cy="368489"/>
                <wp:effectExtent l="0" t="0" r="19050" b="9525"/>
                <wp:wrapNone/>
                <wp:docPr id="28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ear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7" o:spid="_x0000_s27" o:spt="2" type="#_x0000_t2" style="position:absolute;z-index:251668480;o:allowoverlap:true;o:allowincell:true;mso-position-horizontal-relative:text;margin-left:209.65pt;mso-position-horizontal:absolute;mso-position-vertical-relative:text;margin-top:5.45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ear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134050</wp:posOffset>
                </wp:positionH>
                <wp:positionV relativeFrom="paragraph">
                  <wp:posOffset>48817</wp:posOffset>
                </wp:positionV>
                <wp:extent cx="1179871" cy="0"/>
                <wp:effectExtent l="0" t="12700" r="1397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28" o:spid="_x0000_s28" style="position:absolute;left:0;text-align:left;z-index:251698176;mso-wrap-distance-left:9.00pt;mso-wrap-distance-top:0.00pt;mso-wrap-distance-right:9.00pt;mso-wrap-distance-bottom:0.00pt;visibility:visible;" from="10.6pt,3.8pt" to="103.5pt,3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-118109</wp:posOffset>
                </wp:positionV>
                <wp:extent cx="1792605" cy="273050"/>
                <wp:effectExtent l="0" t="0" r="0" b="0"/>
                <wp:wrapNone/>
                <wp:docPr id="30" name="Ink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79260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9" o:spid="_x0000_s29" type="#_x0000_t75" style="position:absolute;z-index:251720704;o:allowoverlap:true;o:allowincell:true;mso-position-horizontal-relative:text;margin-left:69.45pt;mso-position-horizontal:absolute;mso-position-vertical-relative:text;margin-top:-9.30pt;mso-position-vertical:absolute;width:141.15pt;height:21.50pt;mso-wrap-distance-left:9.00pt;mso-wrap-distance-top:0.00pt;mso-wrap-distance-right:9.00pt;mso-wrap-distance-bottom:0.00pt;z-index:1;" stroked="f">
                <v:imagedata r:id="rId27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1192530</wp:posOffset>
                </wp:positionH>
                <wp:positionV relativeFrom="paragraph">
                  <wp:posOffset>86360</wp:posOffset>
                </wp:positionV>
                <wp:extent cx="36830" cy="36830"/>
                <wp:effectExtent l="0" t="0" r="0" b="0"/>
                <wp:wrapNone/>
                <wp:docPr id="31" name="Ink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36830" cy="3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0" o:spid="_x0000_s30" type="#_x0000_t75" style="position:absolute;z-index:251719680;o:allowoverlap:true;o:allowincell:true;mso-position-horizontal-relative:text;margin-left:93.90pt;mso-position-horizontal:absolute;mso-position-vertical-relative:text;margin-top:6.80pt;mso-position-vertical:absolute;width:2.90pt;height:2.90pt;mso-wrap-distance-left:9.00pt;mso-wrap-distance-top:0.00pt;mso-wrap-distance-right:9.00pt;mso-wrap-distance-bottom:0.00pt;z-index:1;" stroked="f">
                <v:imagedata r:id="rId28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4534120</wp:posOffset>
                </wp:positionH>
                <wp:positionV relativeFrom="paragraph">
                  <wp:posOffset>66130</wp:posOffset>
                </wp:positionV>
                <wp:extent cx="1179871" cy="0"/>
                <wp:effectExtent l="0" t="12700" r="13970" b="12700"/>
                <wp:wrapNone/>
                <wp:docPr id="32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1" o:spid="_x0000_s31" style="position:absolute;left:0;text-align:left;z-index:251705344;mso-wrap-distance-left:9.00pt;mso-wrap-distance-top:0.00pt;mso-wrap-distance-right:9.00pt;mso-wrap-distance-bottom:0.00pt;visibility:visible;" from="357.0pt,5.2pt" to="449.9pt,5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6856</wp:posOffset>
                </wp:positionV>
                <wp:extent cx="641350" cy="368300"/>
                <wp:effectExtent l="0" t="0" r="19050" b="12700"/>
                <wp:wrapNone/>
                <wp:docPr id="3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3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foot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2" o:spid="_x0000_s32" o:spt="2" type="#_x0000_t2" style="position:absolute;z-index:251661312;o:allowoverlap:true;o:allowincell:true;mso-position-horizontal-relative:text;margin-left:291.70pt;mso-position-horizontal:absolute;mso-position-vertical-relative:text;margin-top:0.54pt;mso-position-vertical:absolute;width:50.50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foot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1443679</wp:posOffset>
                </wp:positionH>
                <wp:positionV relativeFrom="paragraph">
                  <wp:posOffset>79052</wp:posOffset>
                </wp:positionV>
                <wp:extent cx="641350" cy="368300"/>
                <wp:effectExtent l="0" t="0" r="19050" b="12700"/>
                <wp:wrapNone/>
                <wp:docPr id="3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3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leg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3" o:spid="_x0000_s33" o:spt="2" type="#_x0000_t2" style="position:absolute;z-index:251662336;o:allowoverlap:true;o:allowincell:true;mso-position-horizontal-relative:text;margin-left:113.68pt;mso-position-horizontal:absolute;mso-position-vertical-relative:text;margin-top:6.22pt;mso-position-vertical:absolute;width:50.50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leg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2496626</wp:posOffset>
                </wp:positionH>
                <wp:positionV relativeFrom="paragraph">
                  <wp:posOffset>156845</wp:posOffset>
                </wp:positionV>
                <wp:extent cx="641350" cy="368300"/>
                <wp:effectExtent l="0" t="0" r="19050" b="12700"/>
                <wp:wrapNone/>
                <wp:docPr id="35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3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arm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4" o:spid="_x0000_s34" o:spt="2" type="#_x0000_t2" style="position:absolute;z-index:251663360;o:allowoverlap:true;o:allowincell:true;mso-position-horizontal-relative:text;margin-left:196.58pt;mso-position-horizontal:absolute;mso-position-vertical-relative:text;margin-top:12.35pt;mso-position-vertical:absolute;width:50.50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arm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5170805</wp:posOffset>
                </wp:positionH>
                <wp:positionV relativeFrom="paragraph">
                  <wp:posOffset>10160</wp:posOffset>
                </wp:positionV>
                <wp:extent cx="943610" cy="1531620"/>
                <wp:effectExtent l="0" t="0" r="0" b="5080"/>
                <wp:wrapNone/>
                <wp:docPr id="36" name="Picture 10" descr="A close-up of a fake ha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5541218" name="Picture 10" descr="A close-up of a fake hand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943610" cy="1531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5" o:spid="_x0000_s35" type="#_x0000_t75" style="position:absolute;z-index:-251676672;o:allowoverlap:true;o:allowincell:true;mso-position-horizontal-relative:text;margin-left:407.15pt;mso-position-horizontal:absolute;mso-position-vertical-relative:text;margin-top:0.80pt;mso-position-vertical:absolute;width:74.30pt;height:120.60pt;mso-wrap-distance-left:9.00pt;mso-wrap-distance-top:0.00pt;mso-wrap-distance-right:9.00pt;mso-wrap-distance-bottom:0.00pt;z-index:1;" stroked="false">
                <v:imagedata r:id="rId29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3876195</wp:posOffset>
                </wp:positionH>
                <wp:positionV relativeFrom="paragraph">
                  <wp:posOffset>128412</wp:posOffset>
                </wp:positionV>
                <wp:extent cx="641350" cy="368300"/>
                <wp:effectExtent l="0" t="0" r="19050" b="12700"/>
                <wp:wrapNone/>
                <wp:docPr id="37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3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eye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6" o:spid="_x0000_s36" o:spt="2" type="#_x0000_t2" style="position:absolute;z-index:251664384;o:allowoverlap:true;o:allowincell:true;mso-position-horizontal-relative:text;margin-left:305.21pt;mso-position-horizontal:absolute;mso-position-vertical-relative:text;margin-top:10.11pt;mso-position-vertical:absolute;width:50.50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eye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-182138</wp:posOffset>
                </wp:positionH>
                <wp:positionV relativeFrom="paragraph">
                  <wp:posOffset>119846</wp:posOffset>
                </wp:positionV>
                <wp:extent cx="1179871" cy="0"/>
                <wp:effectExtent l="0" t="12700" r="13970" b="12700"/>
                <wp:wrapNone/>
                <wp:docPr id="38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37" o:spid="_x0000_s37" style="position:absolute;left:0;text-align:left;z-index:251699200;mso-wrap-distance-left:9.00pt;mso-wrap-distance-top:0.00pt;mso-wrap-distance-right:9.00pt;mso-wrap-distance-bottom:0.00pt;visibility:visible;" from="-14.3pt,9.4pt" to="78.6pt,9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2633345</wp:posOffset>
                </wp:positionH>
                <wp:positionV relativeFrom="paragraph">
                  <wp:posOffset>62230</wp:posOffset>
                </wp:positionV>
                <wp:extent cx="641350" cy="368300"/>
                <wp:effectExtent l="0" t="0" r="19050" b="12700"/>
                <wp:wrapNone/>
                <wp:docPr id="39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3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h</w:t>
                            </w:r>
                            <w:r>
                              <w:t xml:space="preserve">ead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8" o:spid="_x0000_s38" o:spt="2" type="#_x0000_t2" style="position:absolute;z-index:251660288;o:allowoverlap:true;o:allowincell:true;mso-position-horizontal-relative:text;margin-left:207.35pt;mso-position-horizontal:absolute;mso-position-vertical-relative:text;margin-top:4.90pt;mso-position-vertical:absolute;width:50.50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h</w:t>
                      </w:r>
                      <w:r>
                        <w:t xml:space="preserve">ead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-141576</wp:posOffset>
                </wp:positionH>
                <wp:positionV relativeFrom="paragraph">
                  <wp:posOffset>185749</wp:posOffset>
                </wp:positionV>
                <wp:extent cx="1090930" cy="1804670"/>
                <wp:effectExtent l="0" t="0" r="1270" b="0"/>
                <wp:wrapNone/>
                <wp:docPr id="40" name="Picture 9" descr="A cartoon of a leg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0349722" name="Picture 9" descr="A cartoon of a leg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1090930" cy="1804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9" o:spid="_x0000_s39" type="#_x0000_t75" style="position:absolute;z-index:-251675648;o:allowoverlap:true;o:allowincell:true;mso-position-horizontal-relative:text;margin-left:-11.15pt;mso-position-horizontal:absolute;mso-position-vertical-relative:text;margin-top:14.63pt;mso-position-vertical:absolute;width:85.90pt;height:142.10pt;mso-wrap-distance-left:9.00pt;mso-wrap-distance-top:0.00pt;mso-wrap-distance-right:9.00pt;mso-wrap-distance-bottom:0.00pt;z-index:1;" stroked="false">
                <v:imagedata r:id="rId30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1307530</wp:posOffset>
                </wp:positionH>
                <wp:positionV relativeFrom="paragraph">
                  <wp:posOffset>99657</wp:posOffset>
                </wp:positionV>
                <wp:extent cx="730156" cy="368300"/>
                <wp:effectExtent l="0" t="0" r="6985" b="12700"/>
                <wp:wrapNone/>
                <wp:docPr id="4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30156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mouth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0" o:spid="_x0000_s40" o:spt="2" type="#_x0000_t2" style="position:absolute;z-index:251666432;o:allowoverlap:true;o:allowincell:true;mso-position-horizontal-relative:text;margin-left:102.96pt;mso-position-horizontal:absolute;mso-position-vertical-relative:text;margin-top:7.85pt;mso-position-vertical:absolute;width:57.49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mouth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3855668</wp:posOffset>
                </wp:positionH>
                <wp:positionV relativeFrom="paragraph">
                  <wp:posOffset>60300</wp:posOffset>
                </wp:positionV>
                <wp:extent cx="641445" cy="368489"/>
                <wp:effectExtent l="0" t="0" r="19050" b="12700"/>
                <wp:wrapNone/>
                <wp:docPr id="42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hand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1" o:spid="_x0000_s41" o:spt="2" type="#_x0000_t2" style="position:absolute;z-index:251665408;o:allowoverlap:true;o:allowincell:true;mso-position-horizontal-relative:text;margin-left:303.60pt;mso-position-horizontal:absolute;mso-position-vertical-relative:text;margin-top:4.75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hand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88239</wp:posOffset>
                </wp:positionV>
                <wp:extent cx="1179871" cy="0"/>
                <wp:effectExtent l="0" t="12700" r="13970" b="12700"/>
                <wp:wrapNone/>
                <wp:docPr id="43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2" o:spid="_x0000_s42" style="position:absolute;left:0;text-align:left;z-index:251704320;mso-wrap-distance-left:9.00pt;mso-wrap-distance-top:0.00pt;mso-wrap-distance-right:9.00pt;mso-wrap-distance-bottom:0.00pt;visibility:visible;" from="388.9pt,6.9pt" to="481.9pt,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2629004</wp:posOffset>
                </wp:positionH>
                <wp:positionV relativeFrom="paragraph">
                  <wp:posOffset>84131</wp:posOffset>
                </wp:positionV>
                <wp:extent cx="641350" cy="368300"/>
                <wp:effectExtent l="0" t="0" r="19050" b="12700"/>
                <wp:wrapNone/>
                <wp:docPr id="4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350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nose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3" o:spid="_x0000_s43" o:spt="2" type="#_x0000_t2" style="position:absolute;z-index:251667456;o:allowoverlap:true;o:allowincell:true;mso-position-horizontal-relative:text;margin-left:207.01pt;mso-position-horizontal:absolute;mso-position-vertical-relative:text;margin-top:6.62pt;mso-position-vertical:absolute;width:50.50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nose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151532</wp:posOffset>
                </wp:positionV>
                <wp:extent cx="1284605" cy="1202055"/>
                <wp:effectExtent l="0" t="0" r="0" b="4445"/>
                <wp:wrapNone/>
                <wp:docPr id="45" name="Picture 4" descr="A person with afro hair and yellow headba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546771" name="Picture 4" descr="A person with afro hair and yellow headband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1284605" cy="1202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4" o:spid="_x0000_s44" type="#_x0000_t75" style="position:absolute;z-index:-251669504;o:allowoverlap:true;o:allowincell:true;mso-position-horizontal-relative:text;margin-left:363.75pt;mso-position-horizontal:absolute;mso-position-vertical-relative:text;margin-top:11.93pt;mso-position-vertical:absolute;width:101.15pt;height:94.65pt;mso-wrap-distance-left:9.00pt;mso-wrap-distance-top:0.00pt;mso-wrap-distance-right:9.00pt;mso-wrap-distance-bottom:0.00pt;z-index:1;" stroked="false">
                <v:imagedata r:id="rId31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1451661</wp:posOffset>
                </wp:positionH>
                <wp:positionV relativeFrom="paragraph">
                  <wp:posOffset>148642</wp:posOffset>
                </wp:positionV>
                <wp:extent cx="1170000" cy="990000"/>
                <wp:effectExtent l="0" t="0" r="0" b="635"/>
                <wp:wrapNone/>
                <wp:docPr id="46" name="Picture 5" descr="A brown eye with long eyelashes and eyeliner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3793492" name="Picture 5" descr="A brown eye with long eyelashes and eyeliner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170000" cy="99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5" o:spid="_x0000_s45" type="#_x0000_t75" style="position:absolute;z-index:-251673600;o:allowoverlap:true;o:allowincell:true;mso-position-horizontal-relative:text;margin-left:114.30pt;mso-position-horizontal:absolute;mso-position-vertical-relative:text;margin-top:11.70pt;mso-position-vertical:absolute;width:92.13pt;height:77.95pt;mso-wrap-distance-left:9.00pt;mso-wrap-distance-top:0.00pt;mso-wrap-distance-right:9.00pt;mso-wrap-distance-bottom:0.00pt;z-index:1;" stroked="false">
                <v:imagedata r:id="rId32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12700</wp:posOffset>
                </wp:positionV>
                <wp:extent cx="1000760" cy="626110"/>
                <wp:effectExtent l="0" t="0" r="2540" b="0"/>
                <wp:wrapNone/>
                <wp:docPr id="47" name="Picture 7" descr="A cartoon of a mouth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3569977" name="Picture 7" descr="A cartoon of a mouth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000760" cy="626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6" o:spid="_x0000_s46" type="#_x0000_t75" style="position:absolute;z-index:-251672576;o:allowoverlap:true;o:allowincell:true;mso-position-horizontal-relative:text;margin-left:245.55pt;mso-position-horizontal:absolute;mso-position-vertical-relative:text;margin-top:1.00pt;mso-position-vertical:absolute;width:78.80pt;height:49.30pt;mso-wrap-distance-left:9.00pt;mso-wrap-distance-top:0.00pt;mso-wrap-distance-right:9.00pt;mso-wrap-distance-bottom:0.00pt;z-index:1;" stroked="false">
                <v:imagedata r:id="rId33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-92887</wp:posOffset>
                </wp:positionH>
                <wp:positionV relativeFrom="paragraph">
                  <wp:posOffset>58216</wp:posOffset>
                </wp:positionV>
                <wp:extent cx="1179871" cy="0"/>
                <wp:effectExtent l="0" t="12700" r="13970" b="12700"/>
                <wp:wrapNone/>
                <wp:docPr id="48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7" o:spid="_x0000_s47" style="position:absolute;left:0;text-align:left;z-index:251700224;mso-wrap-distance-left:9.00pt;mso-wrap-distance-top:0.00pt;mso-wrap-distance-right:9.00pt;mso-wrap-distance-bottom:0.00pt;visibility:visible;" from="-7.3pt,4.6pt" to="85.6pt,4.6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1346773</wp:posOffset>
                </wp:positionH>
                <wp:positionV relativeFrom="paragraph">
                  <wp:posOffset>154197</wp:posOffset>
                </wp:positionV>
                <wp:extent cx="1179871" cy="0"/>
                <wp:effectExtent l="0" t="12700" r="13970" b="12700"/>
                <wp:wrapNone/>
                <wp:docPr id="4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7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8" o:spid="_x0000_s48" style="position:absolute;left:0;text-align:left;z-index:251701248;mso-wrap-distance-left:9.00pt;mso-wrap-distance-top:0.00pt;mso-wrap-distance-right:9.00pt;mso-wrap-distance-bottom:0.00pt;visibility:visible;" from="106.0pt,12.1pt" to="198.9pt,12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3023235</wp:posOffset>
                </wp:positionH>
                <wp:positionV relativeFrom="paragraph">
                  <wp:posOffset>114249</wp:posOffset>
                </wp:positionV>
                <wp:extent cx="1179830" cy="0"/>
                <wp:effectExtent l="0" t="12700" r="13970" b="12700"/>
                <wp:wrapNone/>
                <wp:docPr id="50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49" o:spid="_x0000_s49" style="position:absolute;left:0;text-align:left;z-index:251702272;mso-wrap-distance-left:9.00pt;mso-wrap-distance-top:0.00pt;mso-wrap-distance-right:9.00pt;mso-wrap-distance-bottom:0.00pt;visibility:visible;" from="238.0pt,9.0pt" to="330.9pt,9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4683760</wp:posOffset>
                </wp:positionH>
                <wp:positionV relativeFrom="paragraph">
                  <wp:posOffset>178658</wp:posOffset>
                </wp:positionV>
                <wp:extent cx="1179830" cy="0"/>
                <wp:effectExtent l="0" t="12700" r="13970" b="12700"/>
                <wp:wrapNone/>
                <wp:docPr id="51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1798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id="shape 50" o:spid="_x0000_s50" style="position:absolute;left:0;text-align:left;z-index:251703296;mso-wrap-distance-left:9.00pt;mso-wrap-distance-top:0.00pt;mso-wrap-distance-right:9.00pt;mso-wrap-distance-bottom:0.00pt;visibility:visible;" from="368.8pt,14.1pt" to="461.7pt,14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</w:r>
      <w:r>
        <w:rPr>
          <w:rFonts w:ascii="Calibri" w:hAnsi="Calibri" w:cs="Calibri"/>
          <w:i/>
          <w:iCs/>
        </w:rPr>
      </w:r>
    </w:p>
    <w:p>
      <w:pPr>
        <w:pBdr/>
        <w:spacing/>
        <w:ind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180340</wp:posOffset>
                </wp:positionV>
                <wp:extent cx="809625" cy="775970"/>
                <wp:effectExtent l="12700" t="12700" r="28575" b="24130"/>
                <wp:wrapNone/>
                <wp:docPr id="5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09625" cy="77597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1" o:spid="_x0000_s51" o:spt="3" type="#_x0000_t3" style="position:absolute;z-index:251721728;o:allowoverlap:true;o:allowincell:true;mso-position-horizontal-relative:text;margin-left:369.65pt;mso-position-horizontal:absolute;mso-position-vertical-relative:text;margin-top:14.20pt;mso-position-vertical:absolute;width:63.75pt;height:61.10pt;mso-wrap-distance-left:9.00pt;mso-wrap-distance-top:0.00pt;mso-wrap-distance-right:9.00pt;mso-wrap-distance-bottom:0.00pt;visibility:visible;" filled="f" strokecolor="#547F34" strokeweight="2.75pt">
                <v:stroke dashstyle="solid"/>
              </v:shape>
            </w:pict>
          </mc:Fallback>
        </mc:AlternateConten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</w:r>
    </w:p>
    <w:p>
      <w:pPr>
        <w:pBdr/>
        <w:spacing/>
        <w:ind w:left="5040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830"/>
        <w:pBdr/>
        <w:spacing/>
        <w:ind w:left="4956"/>
        <w:rPr>
          <w:lang w:val="en-US"/>
        </w:rPr>
      </w:pPr>
      <w:r>
        <w:rPr>
          <w:lang w:val="en-US"/>
        </w:rPr>
        <w:t xml:space="preserve">Finished the exercise:</w:t>
      </w:r>
      <w:r>
        <w:rPr>
          <w:lang w:val="en-US"/>
        </w:rPr>
      </w:r>
    </w:p>
    <w:p>
      <w:pPr>
        <w:pStyle w:val="830"/>
        <w:pBdr/>
        <w:spacing/>
        <w:ind w:left="4956"/>
        <w:rPr/>
      </w:pPr>
      <w:r>
        <w:rPr>
          <w:color w:val="7030a0"/>
        </w:rPr>
        <w:t xml:space="preserve">Hat die Übung fertig:  </w:t>
      </w:r>
      <w:r>
        <w:rPr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-3168014</wp:posOffset>
                </wp:positionH>
                <wp:positionV relativeFrom="paragraph">
                  <wp:posOffset>292100</wp:posOffset>
                </wp:positionV>
                <wp:extent cx="36830" cy="36830"/>
                <wp:effectExtent l="0" t="0" r="0" b="0"/>
                <wp:wrapNone/>
                <wp:docPr id="53" name="Ink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6830" cy="3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2" o:spid="_x0000_s52" type="#_x0000_t75" style="position:absolute;z-index:251697152;o:allowoverlap:true;o:allowincell:true;mso-position-horizontal-relative:text;margin-left:-249.45pt;mso-position-horizontal:absolute;mso-position-vertical-relative:text;margin-top:23.00pt;mso-position-vertical:absolute;width:2.90pt;height:2.90pt;mso-wrap-distance-left:9.00pt;mso-wrap-distance-top:0.00pt;mso-wrap-distance-right:9.00pt;mso-wrap-distance-bottom:0.00pt;z-index:1;" stroked="f">
                <v:imagedata r:id="rId34" o:title=""/>
                <o:lock v:ext="edit" rotation="t"/>
              </v:shape>
            </w:pict>
          </mc:Fallback>
        </mc:AlternateContent>
      </w:r>
      <w:r/>
    </w:p>
    <w:p>
      <w:pPr>
        <w:pStyle w:val="828"/>
        <w:pBdr/>
        <w:spacing/>
        <w:ind/>
        <w:rPr>
          <w:rFonts w:ascii="Calibri" w:hAnsi="Calibri" w:cs="Calibri"/>
          <w:b/>
          <w:bCs/>
          <w:sz w:val="16"/>
          <w:szCs w:val="16"/>
          <w:lang w:val="de-AT"/>
        </w:rPr>
      </w:pPr>
      <w:r>
        <w:rPr>
          <w:rFonts w:ascii="Calibri" w:hAnsi="Calibri" w:cs="Calibri"/>
          <w:b/>
          <w:bCs/>
          <w:sz w:val="16"/>
          <w:szCs w:val="16"/>
          <w:lang w:val="de-AT"/>
        </w:rPr>
      </w:r>
      <w:r>
        <w:rPr>
          <w:rFonts w:ascii="Calibri" w:hAnsi="Calibri" w:cs="Calibri"/>
          <w:b/>
          <w:bCs/>
          <w:sz w:val="16"/>
          <w:szCs w:val="16"/>
          <w:lang w:val="de-AT"/>
        </w:rPr>
      </w:r>
    </w:p>
    <w:p>
      <w:pPr>
        <w:pStyle w:val="828"/>
        <w:pBdr/>
        <w:spacing/>
        <w:ind/>
        <w:rPr>
          <w:rFonts w:ascii="Calibri" w:hAnsi="Calibri" w:cs="Calibri"/>
          <w:b/>
          <w:bCs/>
          <w:sz w:val="16"/>
          <w:szCs w:val="16"/>
          <w:lang w:val="de-AT"/>
        </w:rPr>
      </w:pPr>
      <w:r>
        <w:rPr>
          <w:rFonts w:ascii="Calibri" w:hAnsi="Calibri" w:cs="Calibri"/>
          <w:b/>
          <w:bCs/>
          <w:sz w:val="16"/>
          <w:szCs w:val="16"/>
          <w:lang w:val="de-AT"/>
        </w:rPr>
      </w:r>
      <w:r>
        <w:rPr>
          <w:rFonts w:ascii="Calibri" w:hAnsi="Calibri" w:cs="Calibri"/>
          <w:b/>
          <w:bCs/>
          <w:sz w:val="16"/>
          <w:szCs w:val="16"/>
          <w:lang w:val="de-AT"/>
        </w:rPr>
      </w:r>
    </w:p>
    <w:p>
      <w:pPr>
        <w:pStyle w:val="828"/>
        <w:pBdr/>
        <w:spacing/>
        <w:ind/>
        <w:rPr>
          <w:rFonts w:ascii="Helvetica Neue" w:hAnsi="Helvetica Neue"/>
          <w:sz w:val="13"/>
          <w:szCs w:val="13"/>
          <w:lang w:val="de-AT"/>
        </w:rPr>
      </w:pPr>
      <w:r>
        <w:rPr>
          <w:rFonts w:ascii="Helvetica Neue" w:hAnsi="Helvetica Neue" w:cs="Calibri"/>
          <w:b/>
          <w:bCs/>
          <w:sz w:val="13"/>
          <w:szCs w:val="13"/>
          <w:lang w:val="de-AT"/>
        </w:rPr>
        <w:t xml:space="preserve">Source:</w:t>
      </w:r>
      <w:r>
        <w:rPr>
          <w:rFonts w:ascii="Helvetica Neue" w:hAnsi="Helvetica Neue" w:cs="Calibri"/>
          <w:sz w:val="13"/>
          <w:szCs w:val="13"/>
          <w:lang w:val="de-AT"/>
        </w:rPr>
        <w:t xml:space="preserve"> </w:t>
      </w:r>
      <w:r>
        <w:rPr>
          <w:rFonts w:ascii="Helvetica Neue" w:hAnsi="Helvetica Neue"/>
          <w:sz w:val="13"/>
          <w:szCs w:val="13"/>
          <w:lang w:val="de-AT"/>
        </w:rPr>
        <w:t xml:space="preserve">https://emojiterra.com/ear-dark-skin-tone/</w:t>
      </w:r>
      <w:r>
        <w:rPr>
          <w:rFonts w:ascii="Helvetica Neue" w:hAnsi="Helvetica Neue"/>
          <w:sz w:val="13"/>
          <w:szCs w:val="13"/>
          <w:lang w:val="de-AT"/>
        </w:rPr>
      </w:r>
    </w:p>
    <w:p>
      <w:pPr>
        <w:pStyle w:val="830"/>
        <w:pBdr/>
        <w:spacing/>
        <w:ind/>
        <w:rPr>
          <w:rFonts w:ascii="Calibri" w:hAnsi="Calibri" w:cs="Calibri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239538</wp:posOffset>
                </wp:positionV>
                <wp:extent cx="917575" cy="2188210"/>
                <wp:effectExtent l="12700" t="12700" r="9525" b="8890"/>
                <wp:wrapNone/>
                <wp:docPr id="54" name="Picture 12" descr="A person carrying book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4850569" name="Picture 12" descr="A person carrying books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917575" cy="21882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3" o:spid="_x0000_s53" type="#_x0000_t75" style="position:absolute;z-index:251689984;o:allowoverlap:true;o:allowincell:true;mso-position-horizontal-relative:text;margin-left:-15.20pt;mso-position-horizontal:absolute;mso-position-vertical-relative:text;margin-top:18.86pt;mso-position-vertical:absolute;width:72.25pt;height:172.30pt;mso-wrap-distance-left:9.00pt;mso-wrap-distance-top:0.00pt;mso-wrap-distance-right:9.00pt;mso-wrap-distance-bottom:0.00pt;z-index:1;" strokecolor="#0A111D">
                <v:imagedata r:id="rId35" o:title=""/>
                <o:lock v:ext="edit" rotation="t"/>
              </v:shape>
            </w:pict>
          </mc:Fallback>
        </mc:AlternateContent>
      </w:r>
      <w:r>
        <w:rPr>
          <w:lang w:val="en-US"/>
        </w:rPr>
        <w:t xml:space="preserve">Draw yourself and name the body parts! </w:t>
      </w:r>
      <w:r>
        <w:rPr>
          <w:color w:val="7030a0"/>
        </w:rPr>
        <w:t xml:space="preserve">Zeichne dich selbst und die Körperteile!</w:t>
      </w:r>
      <w:r>
        <w:rPr>
          <w:rFonts w:ascii="Calibri" w:hAnsi="Calibri" w:cs="Calibri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53483</wp:posOffset>
                </wp:positionV>
                <wp:extent cx="1002030" cy="736600"/>
                <wp:effectExtent l="0" t="0" r="1270" b="0"/>
                <wp:wrapNone/>
                <wp:docPr id="55" name="Picture 13" descr="A hand holding a pe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8765516" name="Picture 13" descr="A hand holding a pen&#10;&#10;Description automatically generated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1002030" cy="736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4" o:spid="_x0000_s54" type="#_x0000_t75" style="position:absolute;z-index:251691008;o:allowoverlap:true;o:allowincell:true;mso-position-horizontal-relative:text;margin-left:41.80pt;mso-position-horizontal:absolute;mso-position-vertical-relative:text;margin-top:4.21pt;mso-position-vertical:absolute;width:78.90pt;height:58.00pt;mso-wrap-distance-left:9.00pt;mso-wrap-distance-top:0.00pt;mso-wrap-distance-right:9.00pt;mso-wrap-distance-bottom:0.00pt;z-index:1;" stroked="false">
                <v:imagedata r:id="rId36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185420</wp:posOffset>
                </wp:positionV>
                <wp:extent cx="935990" cy="382905"/>
                <wp:effectExtent l="0" t="0" r="16510" b="10795"/>
                <wp:wrapNone/>
                <wp:docPr id="56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35990" cy="382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The body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5" o:spid="_x0000_s55" o:spt="2" type="#_x0000_t2" style="position:absolute;z-index:251688960;o:allowoverlap:true;o:allowincell:true;mso-position-horizontal-relative:text;margin-left:128.15pt;mso-position-horizontal:absolute;mso-position-vertical-relative:text;margin-top:14.60pt;mso-position-vertical:absolute;width:73.70pt;height:30.15pt;mso-wrap-distance-left:9.00pt;mso-wrap-distance-top:0.00pt;mso-wrap-distance-right:9.00pt;mso-wrap-distance-bottom:0.00pt;v-text-anchor:middle;visibility:visible;" fillcolor="#FFFFFF" strokecolor="#000000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The body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i/>
          <w:iCs/>
          <w:lang w:val="de-AT"/>
        </w:rPr>
      </w:pP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5300345</wp:posOffset>
                </wp:positionV>
                <wp:extent cx="610870" cy="803275"/>
                <wp:effectExtent l="0" t="0" r="0" b="0"/>
                <wp:wrapNone/>
                <wp:docPr id="57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610870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6" o:spid="_x0000_s56" type="#_x0000_t75" style="position:absolute;z-index:251694080;o:allowoverlap:true;o:allowincell:true;mso-position-horizontal-relative:text;margin-left:365.65pt;mso-position-horizontal:absolute;mso-position-vertical-relative:text;margin-top:417.35pt;mso-position-vertical:absolute;width:48.10pt;height:63.25pt;mso-wrap-distance-left:9.00pt;mso-wrap-distance-top:0.00pt;mso-wrap-distance-right:9.00pt;mso-wrap-distance-bottom:0.00pt;z-index:1;" stroked="f">
                <v:imagedata r:id="rId37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4033520</wp:posOffset>
                </wp:positionV>
                <wp:extent cx="716280" cy="398780"/>
                <wp:effectExtent l="0" t="0" r="0" b="0"/>
                <wp:wrapNone/>
                <wp:docPr id="58" name="Ink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71628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7" o:spid="_x0000_s57" type="#_x0000_t75" style="position:absolute;z-index:251693056;o:allowoverlap:true;o:allowincell:true;mso-position-horizontal-relative:text;margin-left:357.20pt;mso-position-horizontal:absolute;mso-position-vertical-relative:text;margin-top:317.60pt;mso-position-vertical:absolute;width:56.40pt;height:31.40pt;mso-wrap-distance-left:9.00pt;mso-wrap-distance-top:0.00pt;mso-wrap-distance-right:9.00pt;mso-wrap-distance-bottom:0.00pt;z-index:1;" stroked="f">
                <v:imagedata r:id="rId38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1320800</wp:posOffset>
                </wp:positionV>
                <wp:extent cx="988060" cy="1820545"/>
                <wp:effectExtent l="0" t="0" r="0" b="0"/>
                <wp:wrapNone/>
                <wp:docPr id="59" name="Ink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988060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8" o:spid="_x0000_s58" type="#_x0000_t75" style="position:absolute;z-index:251692032;o:allowoverlap:true;o:allowincell:true;mso-position-horizontal-relative:text;margin-left:336.45pt;mso-position-horizontal:absolute;mso-position-vertical-relative:text;margin-top:104.00pt;mso-position-vertical:absolute;width:77.80pt;height:143.35pt;mso-wrap-distance-left:9.00pt;mso-wrap-distance-top:0.00pt;mso-wrap-distance-right:9.00pt;mso-wrap-distance-bottom:0.00pt;z-index:1;" stroked="f">
                <v:imagedata r:id="rId39" o:title=""/>
                <o:lock v:ext="edit" rotation="t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-193408</wp:posOffset>
                </wp:positionH>
                <wp:positionV relativeFrom="paragraph">
                  <wp:posOffset>158381</wp:posOffset>
                </wp:positionV>
                <wp:extent cx="5190490" cy="7317249"/>
                <wp:effectExtent l="12700" t="12700" r="29209" b="23495"/>
                <wp:wrapNone/>
                <wp:docPr id="6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190490" cy="7317249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9" o:spid="_x0000_s59" o:spt="1" type="#_x0000_t1" style="position:absolute;z-index:251677696;o:allowoverlap:true;o:allowincell:true;mso-position-horizontal-relative:text;margin-left:-15.23pt;mso-position-horizontal:absolute;mso-position-vertical-relative:text;margin-top:12.47pt;mso-position-vertical:absolute;width:408.70pt;height:576.16pt;mso-wrap-distance-left:9.00pt;mso-wrap-distance-top:0.00pt;mso-wrap-distance-right:9.00pt;mso-wrap-distance-bottom:0.00pt;visibility:visible;" filled="f" strokecolor="#0A111D" strokeweight="3.00pt">
                <v:stroke dashstyle="solid"/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5218123</wp:posOffset>
                </wp:positionH>
                <wp:positionV relativeFrom="paragraph">
                  <wp:posOffset>1176204</wp:posOffset>
                </wp:positionV>
                <wp:extent cx="641445" cy="368489"/>
                <wp:effectExtent l="0" t="0" r="19050" b="12700"/>
                <wp:wrapNone/>
                <wp:docPr id="61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hand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0" o:spid="_x0000_s60" o:spt="2" type="#_x0000_t2" style="position:absolute;z-index:251684864;o:allowoverlap:true;o:allowincell:true;mso-position-horizontal-relative:text;margin-left:410.88pt;mso-position-horizontal:absolute;mso-position-vertical-relative:text;margin-top:92.61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hand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5206181</wp:posOffset>
                </wp:positionH>
                <wp:positionV relativeFrom="paragraph">
                  <wp:posOffset>5859575</wp:posOffset>
                </wp:positionV>
                <wp:extent cx="641445" cy="368489"/>
                <wp:effectExtent l="0" t="0" r="19050" b="12700"/>
                <wp:wrapNone/>
                <wp:docPr id="62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leg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1" o:spid="_x0000_s61" o:spt="2" type="#_x0000_t2" style="position:absolute;z-index:251680768;o:allowoverlap:true;o:allowincell:true;mso-position-horizontal-relative:text;margin-left:409.94pt;mso-position-horizontal:absolute;mso-position-vertical-relative:text;margin-top:461.38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leg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5224514</wp:posOffset>
                </wp:positionH>
                <wp:positionV relativeFrom="paragraph">
                  <wp:posOffset>5290185</wp:posOffset>
                </wp:positionV>
                <wp:extent cx="641445" cy="368489"/>
                <wp:effectExtent l="0" t="0" r="19050" b="12700"/>
                <wp:wrapNone/>
                <wp:docPr id="6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nose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2" o:spid="_x0000_s62" o:spt="2" type="#_x0000_t2" style="position:absolute;z-index:251686912;o:allowoverlap:true;o:allowincell:true;mso-position-horizontal-relative:text;margin-left:411.38pt;mso-position-horizontal:absolute;mso-position-vertical-relative:text;margin-top:416.55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nose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5225702</wp:posOffset>
                </wp:positionH>
                <wp:positionV relativeFrom="paragraph">
                  <wp:posOffset>1669108</wp:posOffset>
                </wp:positionV>
                <wp:extent cx="641445" cy="368489"/>
                <wp:effectExtent l="0" t="0" r="19050" b="12700"/>
                <wp:wrapNone/>
                <wp:docPr id="64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ear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3" o:spid="_x0000_s63" o:spt="2" type="#_x0000_t2" style="position:absolute;z-index:251687936;o:allowoverlap:true;o:allowincell:true;mso-position-horizontal-relative:text;margin-left:411.47pt;mso-position-horizontal:absolute;mso-position-vertical-relative:text;margin-top:131.43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ear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5208496</wp:posOffset>
                </wp:positionH>
                <wp:positionV relativeFrom="paragraph">
                  <wp:posOffset>2159533</wp:posOffset>
                </wp:positionV>
                <wp:extent cx="730156" cy="368300"/>
                <wp:effectExtent l="0" t="0" r="6985" b="12700"/>
                <wp:wrapNone/>
                <wp:docPr id="65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730156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mouth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4" o:spid="_x0000_s64" o:spt="2" type="#_x0000_t2" style="position:absolute;z-index:251685888;o:allowoverlap:true;o:allowincell:true;mso-position-horizontal-relative:text;margin-left:410.12pt;mso-position-horizontal:absolute;mso-position-vertical-relative:text;margin-top:170.04pt;mso-position-vertical:absolute;width:57.49pt;height:29.00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mouth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5227299</wp:posOffset>
                </wp:positionH>
                <wp:positionV relativeFrom="paragraph">
                  <wp:posOffset>4763443</wp:posOffset>
                </wp:positionV>
                <wp:extent cx="641445" cy="368489"/>
                <wp:effectExtent l="0" t="0" r="19050" b="12700"/>
                <wp:wrapNone/>
                <wp:docPr id="66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knee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5" o:spid="_x0000_s65" o:spt="2" type="#_x0000_t2" style="position:absolute;z-index:251683840;o:allowoverlap:true;o:allowincell:true;mso-position-horizontal-relative:text;margin-left:411.60pt;mso-position-horizontal:absolute;mso-position-vertical-relative:text;margin-top:375.07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knee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5215624</wp:posOffset>
                </wp:positionH>
                <wp:positionV relativeFrom="paragraph">
                  <wp:posOffset>4196531</wp:posOffset>
                </wp:positionV>
                <wp:extent cx="641445" cy="368489"/>
                <wp:effectExtent l="0" t="0" r="19050" b="12700"/>
                <wp:wrapNone/>
                <wp:docPr id="67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eye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6" o:spid="_x0000_s66" o:spt="2" type="#_x0000_t2" style="position:absolute;z-index:251682816;o:allowoverlap:true;o:allowincell:true;mso-position-horizontal-relative:text;margin-left:410.68pt;mso-position-horizontal:absolute;mso-position-vertical-relative:text;margin-top:330.44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eye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5213924</wp:posOffset>
                </wp:positionH>
                <wp:positionV relativeFrom="paragraph">
                  <wp:posOffset>3649345</wp:posOffset>
                </wp:positionV>
                <wp:extent cx="641445" cy="368489"/>
                <wp:effectExtent l="0" t="0" r="19050" b="12700"/>
                <wp:wrapNone/>
                <wp:docPr id="68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arm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7" o:spid="_x0000_s67" o:spt="2" type="#_x0000_t2" style="position:absolute;z-index:251681792;o:allowoverlap:true;o:allowincell:true;mso-position-horizontal-relative:text;margin-left:410.55pt;mso-position-horizontal:absolute;mso-position-vertical-relative:text;margin-top:287.35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arm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5221380</wp:posOffset>
                </wp:positionH>
                <wp:positionV relativeFrom="paragraph">
                  <wp:posOffset>2687464</wp:posOffset>
                </wp:positionV>
                <wp:extent cx="641445" cy="368489"/>
                <wp:effectExtent l="0" t="0" r="19050" b="12700"/>
                <wp:wrapNone/>
                <wp:docPr id="69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foot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8" o:spid="_x0000_s68" o:spt="2" type="#_x0000_t2" style="position:absolute;z-index:251679744;o:allowoverlap:true;o:allowincell:true;mso-position-horizontal-relative:text;margin-left:411.13pt;mso-position-horizontal:absolute;mso-position-vertical-relative:text;margin-top:211.61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foot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5218779</wp:posOffset>
                </wp:positionH>
                <wp:positionV relativeFrom="paragraph">
                  <wp:posOffset>3134995</wp:posOffset>
                </wp:positionV>
                <wp:extent cx="641445" cy="368489"/>
                <wp:effectExtent l="0" t="0" r="19050" b="12700"/>
                <wp:wrapNone/>
                <wp:docPr id="70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641445" cy="36848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830"/>
                              <w:pBdr/>
                              <w:spacing/>
                              <w:ind/>
                              <w:jc w:val="center"/>
                              <w:rPr/>
                            </w:pPr>
                            <w:r>
                              <w:t xml:space="preserve">h</w:t>
                            </w:r>
                            <w:r>
                              <w:t xml:space="preserve">ead</w:t>
                            </w:r>
                            <w:r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9" o:spid="_x0000_s69" o:spt="2" type="#_x0000_t2" style="position:absolute;z-index:251678720;o:allowoverlap:true;o:allowincell:true;mso-position-horizontal-relative:text;margin-left:410.93pt;mso-position-horizontal:absolute;mso-position-vertical-relative:text;margin-top:246.85pt;mso-position-vertical:absolute;width:50.51pt;height:29.01pt;mso-wrap-distance-left:9.00pt;mso-wrap-distance-top:0.00pt;mso-wrap-distance-right:9.00pt;mso-wrap-distance-bottom:0.00pt;v-text-anchor:middle;visibility:visible;" fillcolor="#FFFFFF" strokecolor="#70AD47" strokeweight="1.00pt">
                <v:stroke dashstyle="solid"/>
                <v:textbox inset="0,0,0,0">
                  <w:txbxContent>
                    <w:p>
                      <w:pPr>
                        <w:pStyle w:val="830"/>
                        <w:pBdr/>
                        <w:spacing/>
                        <w:ind/>
                        <w:jc w:val="center"/>
                        <w:rPr/>
                      </w:pPr>
                      <w:r>
                        <w:t xml:space="preserve">h</w:t>
                      </w:r>
                      <w:r>
                        <w:t xml:space="preserve">ead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i/>
          <w:iCs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/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color w:val="ffc000"/>
          <w:sz w:val="28"/>
          <w:szCs w:val="28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5227299</wp:posOffset>
                </wp:positionH>
                <wp:positionV relativeFrom="paragraph">
                  <wp:posOffset>34223</wp:posOffset>
                </wp:positionV>
                <wp:extent cx="809898" cy="776242"/>
                <wp:effectExtent l="12700" t="12700" r="28575" b="24130"/>
                <wp:wrapNone/>
                <wp:docPr id="7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809897" cy="776241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0" o:spid="_x0000_s70" o:spt="3" type="#_x0000_t3" style="position:absolute;z-index:251707392;o:allowoverlap:true;o:allowincell:true;mso-position-horizontal-relative:text;margin-left:411.60pt;mso-position-horizontal:absolute;mso-position-vertical-relative:text;margin-top:2.69pt;mso-position-vertical:absolute;width:63.77pt;height:61.12pt;mso-wrap-distance-left:9.00pt;mso-wrap-distance-top:0.00pt;mso-wrap-distance-right:9.00pt;mso-wrap-distance-bottom:0.00pt;visibility:visible;" filled="f" strokecolor="#547F34" strokeweight="2.75pt">
                <v:stroke dashstyle="solid"/>
              </v:shape>
            </w:pict>
          </mc:Fallback>
        </mc:AlternateContent>
      </w:r>
      <w:r>
        <w:rPr>
          <w:rFonts w:ascii="Calibri" w:hAnsi="Calibri" w:cs="Calibri"/>
          <w:color w:val="ffc000"/>
          <w:sz w:val="28"/>
          <w:szCs w:val="28"/>
        </w:rPr>
      </w:r>
      <w:r>
        <w:rPr>
          <w:rFonts w:ascii="Calibri" w:hAnsi="Calibri" w:cs="Calibri"/>
          <w:lang w:val="de-AT"/>
        </w:rPr>
      </w:r>
    </w:p>
    <w:p>
      <w:pPr>
        <w:pBdr/>
        <w:spacing/>
        <w:ind/>
        <w:rPr>
          <w:rFonts w:ascii="Calibri" w:hAnsi="Calibri" w:cs="Calibri"/>
          <w:lang w:val="de-AT"/>
        </w:rPr>
      </w:pPr>
      <w:r>
        <w:rPr>
          <w:rFonts w:ascii="Calibri" w:hAnsi="Calibri" w:cs="Calibri"/>
          <w:lang w:val="de-AT"/>
        </w:rPr>
      </w:r>
      <w:r>
        <w:rPr>
          <w:rFonts w:ascii="Calibri" w:hAnsi="Calibri" w:cs="Calibri"/>
          <w:lang w:val="de-AT"/>
        </w:rPr>
      </w:r>
    </w:p>
    <w:p>
      <w:pPr>
        <w:pStyle w:val="830"/>
        <w:pBdr/>
        <w:spacing/>
        <w:ind/>
        <w:rPr/>
      </w:pPr>
      <w:r>
        <w:t xml:space="preserve">Name: _______________</w:t>
      </w:r>
      <w:r>
        <w:t xml:space="preserve">_____</w:t>
      </w:r>
      <w:r>
        <w:tab/>
      </w:r>
      <w:r>
        <w:tab/>
      </w:r>
      <w:r>
        <w:tab/>
      </w:r>
      <w:r>
        <w:tab/>
      </w:r>
      <w:r>
        <w:t xml:space="preserve">Finished the exercise:</w:t>
      </w:r>
      <w:r>
        <w:t xml:space="preserve"> </w:t>
      </w:r>
      <w:r/>
    </w:p>
    <w:p>
      <w:pPr>
        <w:pStyle w:val="830"/>
        <w:pBdr/>
        <w:spacing/>
        <w:ind/>
        <w:rPr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color w:val="7030a0"/>
        </w:rPr>
        <w:t xml:space="preserve">Hat die Übung fertig:  </w:t>
      </w:r>
      <w:r/>
    </w:p>
    <w:p>
      <w:pPr>
        <w:pStyle w:val="830"/>
        <w:pBdr/>
        <w:spacing/>
        <w:ind/>
        <w:rPr/>
      </w:pPr>
      <w:r>
        <w:t xml:space="preserve">Feedback:</w:t>
      </w:r>
      <w:r>
        <w:t xml:space="preserve"> </w:t>
      </w:r>
      <w:r>
        <w:t xml:space="preserve">_________________________</w:t>
      </w:r>
      <w:r>
        <w:t xml:space="preserve">____________</w:t>
      </w:r>
      <w:r>
        <w:t xml:space="preserve">______</w:t>
      </w:r>
      <w:r>
        <w:t xml:space="preserve">______________</w:t>
      </w:r>
      <w:r/>
    </w:p>
    <w:sectPr>
      <w:headerReference w:type="default" r:id="rId9"/>
      <w:footerReference w:type="default" r:id="rId10"/>
      <w:footnotePr/>
      <w:endnotePr/>
      <w:type w:val="continuous"/>
      <w:pgSz w:h="16838" w:orient="landscape" w:w="11906"/>
      <w:pgMar w:top="1418" w:right="1418" w:bottom="1134" w:left="1418" w:header="737" w:footer="1020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 Light">
    <w:panose1 w:val="020B0803030403020204"/>
  </w:font>
  <w:font w:name="Calibri">
    <w:panose1 w:val="020F0502020204030204"/>
  </w:font>
  <w:font w:name="Helvetica Neue">
    <w:panose1 w:val="020B0803030403020204"/>
  </w:font>
  <w:font w:name="Times New Roman">
    <w:panose1 w:val="02020603050405020304"/>
  </w:font>
  <w:font w:name="inherit">
    <w:panose1 w:val="020B0803030403020204"/>
  </w:font>
  <w:font w:name="Arial">
    <w:panose1 w:val="020B060402020202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8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6432" behindDoc="1" locked="0" layoutInCell="1" allowOverlap="1">
              <wp:simplePos x="0" y="0"/>
              <wp:positionH relativeFrom="column">
                <wp:posOffset>2867196</wp:posOffset>
              </wp:positionH>
              <wp:positionV relativeFrom="paragraph">
                <wp:posOffset>-60171</wp:posOffset>
              </wp:positionV>
              <wp:extent cx="1444487" cy="720431"/>
              <wp:effectExtent l="0" t="0" r="3810" b="3810"/>
              <wp:wrapNone/>
              <wp:docPr id="2" name="Grafik 2" descr="Ein Bild, das Text, Schrift, Logo, Symbol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61763407" name="Grafik 2" descr="Ein Bild, das Text, Schrift, Logo, Symbol enthält.&#10;&#10;Automatisch generierte Beschreibu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44487" cy="72043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-251666432;o:allowoverlap:true;o:allowincell:true;mso-position-horizontal-relative:text;margin-left:225.76pt;mso-position-horizontal:absolute;mso-position-vertical-relative:text;margin-top:-4.74pt;mso-position-vertical:absolute;width:113.74pt;height:56.73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<wp:simplePos x="0" y="0"/>
              <wp:positionH relativeFrom="margin">
                <wp:posOffset>1573988</wp:posOffset>
              </wp:positionH>
              <wp:positionV relativeFrom="line">
                <wp:posOffset>159385</wp:posOffset>
              </wp:positionV>
              <wp:extent cx="1299600" cy="162000"/>
              <wp:effectExtent l="0" t="0" r="0" b="3175"/>
              <wp:wrapSquare wrapText="bothSides"/>
              <wp:docPr id="3" name="Grafik 3" descr="Ein Bild, das Schrift, Grafiken, Screenshot, Tex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95696418" name="Grafik 3" descr="Ein Bild, das Schrift, Grafiken, Screenshot, Text enthält.&#10;&#10;Automatisch generierte Beschreibu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299600" cy="162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65408;o:allowoverlap:true;o:allowincell:true;mso-position-horizontal-relative:margin;margin-left:123.94pt;mso-position-horizontal:absolute;mso-position-vertical-relative:line;margin-top:12.55pt;mso-position-vertical:absolute;width:102.33pt;height:12.76pt;mso-wrap-distance-left:9.00pt;mso-wrap-distance-top:0.00pt;mso-wrap-distance-right:9.00pt;mso-wrap-distance-bottom:0.00pt;z-index:1;" stroked="false">
              <w10:wrap type="square"/>
              <v:imagedata r:id="rId2" o:title=""/>
              <o:lock v:ext="edit" rotation="t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7456" behindDoc="1" locked="0" layoutInCell="1" allowOverlap="1">
              <wp:simplePos x="0" y="0"/>
              <wp:positionH relativeFrom="column">
                <wp:posOffset>3764481</wp:posOffset>
              </wp:positionH>
              <wp:positionV relativeFrom="paragraph">
                <wp:posOffset>431265</wp:posOffset>
              </wp:positionV>
              <wp:extent cx="3488538" cy="451962"/>
              <wp:effectExtent l="0" t="0" r="4445" b="5715"/>
              <wp:wrapNone/>
              <wp:docPr id="4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3488538" cy="4519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Bdr/>
                            <w:spacing/>
                            <w:ind/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Helvetica Neue" w:hAnsi="Helvetica Neue"/>
                              <w:color w:val="333333"/>
                              <w:sz w:val="13"/>
                              <w:szCs w:val="13"/>
                              <w:shd w:val="clear" w:color="auto" w:fill="ffffff"/>
                            </w:rPr>
                            <w:t xml:space="preserve">Project Workshop by </w:t>
                          </w:r>
                          <w:hyperlink r:id="rId3" w:tooltip="https://udele2023.univie.ac.at/" w:history="1">
                            <w:r>
                              <w:rPr>
                                <w:rStyle w:val="832"/>
                                <w:rFonts w:ascii="Helvetica Neue" w:hAnsi="Helvetica Neue"/>
                                <w:color w:val="d14500"/>
                                <w:sz w:val="13"/>
                                <w:szCs w:val="13"/>
                                <w:shd w:val="clear" w:color="auto" w:fill="ffffff"/>
                              </w:rPr>
                              <w:t xml:space="preserve">Udele</w:t>
                            </w:r>
                          </w:hyperlink>
                          <w:r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Helvetica Neue" w:hAnsi="Helvetica Neue"/>
                              <w:color w:val="333333"/>
                              <w:sz w:val="13"/>
                              <w:szCs w:val="13"/>
                              <w:shd w:val="clear" w:color="auto" w:fill="ffffff"/>
                            </w:rPr>
                            <w:t xml:space="preserve">is licensed under </w:t>
                          </w:r>
                          <w:hyperlink r:id="rId4" w:tooltip="http://creativecommons.org/licenses/by-nc/4.0/?ref=chooser-v1" w:history="1">
                            <w:r>
                              <w:rPr>
                                <w:rStyle w:val="832"/>
                                <w:rFonts w:ascii="Helvetica Neue" w:hAnsi="Helvetica Neue"/>
                                <w:color w:val="d14500"/>
                                <w:sz w:val="13"/>
                                <w:szCs w:val="13"/>
                                <w:shd w:val="clear" w:color="auto" w:fill="ffffff"/>
                              </w:rPr>
                              <w:t xml:space="preserve">CC BY-NC 4.0</w:t>
                            </w:r>
                          </w:hyperlink>
                          <w:r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  <mc:AlternateContent>
                              <mc:Choice Requires="wpg">
                                <w:drawing>
                                  <wp:inline xmlns:wp="http://schemas.openxmlformats.org/drawingml/2006/wordprocessingDrawing" distT="0" distB="0" distL="0" distR="0">
                                    <wp:extent cx="183363" cy="183363"/>
                                    <wp:effectExtent l="0" t="0" r="7620" b="7620"/>
                                    <wp:docPr id="5" name="Grafik 3938067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/>
                                            </pic:cNvPicPr>
                                            <pic:nvPr/>
                                          </pic:nvPicPr>
                                          <pic:blipFill>
                                            <a:blip r:embed="rId5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648" cy="2056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mc:Choice>
                              <mc:Fallback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3" o:spid="_x0000_s3" type="#_x0000_t75" style="width:14.44pt;height:14.44pt;mso-wrap-distance-left:0.00pt;mso-wrap-distance-top:0.00pt;mso-wrap-distance-right:0.00pt;mso-wrap-distance-bottom:0.00pt;z-index:1;" stroked="false">
                                    <v:imagedata r:id="rId5" o:title=""/>
                                    <o:lock v:ext="edit" rotation="t"/>
                                  </v:shape>
                                </w:pict>
                              </mc:Fallback>
                            </mc:AlternateContent>
                          </w:r>
                          <w:r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  <mc:AlternateContent>
                              <mc:Choice Requires="wpg">
                                <w:drawing>
                                  <wp:inline xmlns:wp="http://schemas.openxmlformats.org/drawingml/2006/wordprocessingDrawing" distT="0" distB="0" distL="0" distR="0">
                                    <wp:extent cx="183695" cy="183695"/>
                                    <wp:effectExtent l="0" t="0" r="6985" b="6985"/>
                                    <wp:docPr id="6" name="Grafik 23276139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/>
                                            </pic:cNvPicPr>
                                            <pic:nvPr/>
                                          </pic:nvPicPr>
                                          <pic:blipFill>
                                            <a:blip r:embed="rId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0219" cy="2002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mc:Choice>
                              <mc:Fallback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4" o:spid="_x0000_s4" type="#_x0000_t75" style="width:14.46pt;height:14.46pt;mso-wrap-distance-left:0.00pt;mso-wrap-distance-top:0.00pt;mso-wrap-distance-right:0.00pt;mso-wrap-distance-bottom:0.00pt;z-index:1;" stroked="false">
                                    <v:imagedata r:id="rId6" o:title=""/>
                                    <o:lock v:ext="edit" rotation="t"/>
                                  </v:shape>
                                </w:pict>
                              </mc:Fallback>
                            </mc:AlternateContent>
                          </w:r>
                          <w:r>
                            <w:rPr>
                              <w:rFonts w:ascii="Helvetica Neue" w:hAnsi="Helvetica Neue"/>
                              <w:sz w:val="13"/>
                              <w:szCs w:val="13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/>
                            <w:rPr/>
                          </w:pPr>
                          <w:r/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5" o:spid="_x0000_s5" o:spt="202" type="#_x0000_t202" style="position:absolute;z-index:-251667456;o:allowoverlap:true;o:allowincell:true;mso-position-horizontal-relative:text;margin-left:296.42pt;mso-position-horizontal:absolute;mso-position-vertical-relative:text;margin-top:33.96pt;mso-position-vertical:absolute;width:274.69pt;height:35.59pt;mso-wrap-distance-left:9.00pt;mso-wrap-distance-top:0.00pt;mso-wrap-distance-right:9.00pt;mso-wrap-distance-bottom:0.00pt;v-text-anchor:top;visibility:visible;" fillcolor="#FFFFFF" stroked="f" strokeweight="0.50pt">
              <v:textbox inset="0,0,0,0">
                <w:txbxContent>
                  <w:p>
                    <w:pPr>
                      <w:pBdr/>
                      <w:spacing/>
                      <w:ind/>
                      <w:rPr>
                        <w:rFonts w:ascii="Helvetica Neue" w:hAnsi="Helvetica Neue"/>
                        <w:sz w:val="13"/>
                        <w:szCs w:val="13"/>
                      </w:rPr>
                    </w:pPr>
                    <w:r>
                      <w:rPr>
                        <w:rFonts w:ascii="Helvetica Neue" w:hAnsi="Helvetica Neue"/>
                        <w:color w:val="333333"/>
                        <w:sz w:val="13"/>
                        <w:szCs w:val="13"/>
                        <w:shd w:val="clear" w:color="auto" w:fill="ffffff"/>
                      </w:rPr>
                      <w:t xml:space="preserve">Project Workshop by </w:t>
                    </w:r>
                    <w:hyperlink r:id="rId3" w:tooltip="https://udele2023.univie.ac.at/" w:history="1">
                      <w:r>
                        <w:rPr>
                          <w:rStyle w:val="832"/>
                          <w:rFonts w:ascii="Helvetica Neue" w:hAnsi="Helvetica Neue"/>
                          <w:color w:val="d14500"/>
                          <w:sz w:val="13"/>
                          <w:szCs w:val="13"/>
                          <w:shd w:val="clear" w:color="auto" w:fill="ffffff"/>
                        </w:rPr>
                        <w:t xml:space="preserve">Udele</w:t>
                      </w:r>
                    </w:hyperlink>
                    <w:r>
                      <w:rPr>
                        <w:rFonts w:ascii="Helvetica Neue" w:hAnsi="Helvetica Neue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Helvetica Neue" w:hAnsi="Helvetica Neue"/>
                        <w:color w:val="333333"/>
                        <w:sz w:val="13"/>
                        <w:szCs w:val="13"/>
                        <w:shd w:val="clear" w:color="auto" w:fill="ffffff"/>
                      </w:rPr>
                      <w:t xml:space="preserve">is licensed under </w:t>
                    </w:r>
                    <w:hyperlink r:id="rId4" w:tooltip="http://creativecommons.org/licenses/by-nc/4.0/?ref=chooser-v1" w:history="1">
                      <w:r>
                        <w:rPr>
                          <w:rStyle w:val="832"/>
                          <w:rFonts w:ascii="Helvetica Neue" w:hAnsi="Helvetica Neue"/>
                          <w:color w:val="d14500"/>
                          <w:sz w:val="13"/>
                          <w:szCs w:val="13"/>
                          <w:shd w:val="clear" w:color="auto" w:fill="ffffff"/>
                        </w:rPr>
                        <w:t xml:space="preserve">CC BY-NC 4.0</w:t>
                      </w:r>
                    </w:hyperlink>
                    <w:r>
                      <w:rPr>
                        <w:rFonts w:ascii="Helvetica Neue" w:hAnsi="Helvetica Neue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Helvetica Neue" w:hAnsi="Helvetica Neue"/>
                        <w:sz w:val="13"/>
                        <w:szCs w:val="13"/>
                      </w:rP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183363" cy="183363"/>
                              <wp:effectExtent l="0" t="0" r="7620" b="7620"/>
                              <wp:docPr id="5" name="Grafik 3938067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/>
                                      </pic:cNvPicPr>
                                      <pic:nvPr/>
                                    </pic:nvPicPr>
                                    <pic:blipFill>
                                      <a:blip r:embed="rId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5648" cy="205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3" o:spid="_x0000_s3" type="#_x0000_t75" style="width:14.44pt;height:14.44pt;mso-wrap-distance-left:0.00pt;mso-wrap-distance-top:0.00pt;mso-wrap-distance-right:0.00pt;mso-wrap-distance-bottom:0.00pt;z-index:1;" stroked="false">
                              <v:imagedata r:id="rId5" o:title=""/>
                              <o:lock v:ext="edit" rotation="t"/>
                            </v:shape>
                          </w:pict>
                        </mc:Fallback>
                      </mc:AlternateContent>
                    </w:r>
                    <w:r>
                      <w:rPr>
                        <w:rFonts w:ascii="Helvetica Neue" w:hAnsi="Helvetica Neue"/>
                        <w:sz w:val="13"/>
                        <w:szCs w:val="13"/>
                      </w:rPr>
                      <mc:AlternateContent>
                        <mc:Choice Requires="wpg">
                          <w:drawing>
                            <wp:inline xmlns:wp="http://schemas.openxmlformats.org/drawingml/2006/wordprocessingDrawing" distT="0" distB="0" distL="0" distR="0">
                              <wp:extent cx="183695" cy="183695"/>
                              <wp:effectExtent l="0" t="0" r="6985" b="6985"/>
                              <wp:docPr id="6" name="Grafik 2327613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/>
                                      </pic:cNvPicPr>
                                      <pic:nvPr/>
                                    </pic:nvPicPr>
                                    <pic:blipFill>
                                      <a:blip r:embed="rId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00219" cy="2002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4" o:spid="_x0000_s4" type="#_x0000_t75" style="width:14.46pt;height:14.46pt;mso-wrap-distance-left:0.00pt;mso-wrap-distance-top:0.00pt;mso-wrap-distance-right:0.00pt;mso-wrap-distance-bottom:0.00pt;z-index:1;" stroked="false">
                              <v:imagedata r:id="rId6" o:title=""/>
                              <o:lock v:ext="edit" rotation="t"/>
                            </v:shape>
                          </w:pict>
                        </mc:Fallback>
                      </mc:AlternateContent>
                    </w:r>
                    <w:r>
                      <w:rPr>
                        <w:rFonts w:ascii="Helvetica Neue" w:hAnsi="Helvetica Neue"/>
                        <w:sz w:val="13"/>
                        <w:szCs w:val="13"/>
                      </w:rPr>
                    </w:r>
                  </w:p>
                  <w:p>
                    <w:pPr>
                      <w:pBdr/>
                      <w:spacing/>
                      <w:ind/>
                      <w:rPr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1" locked="0" layoutInCell="1" allowOverlap="1">
              <wp:simplePos x="0" y="0"/>
              <wp:positionH relativeFrom="column">
                <wp:posOffset>1945005</wp:posOffset>
              </wp:positionH>
              <wp:positionV relativeFrom="paragraph">
                <wp:posOffset>307340</wp:posOffset>
              </wp:positionV>
              <wp:extent cx="755650" cy="245110"/>
              <wp:effectExtent l="0" t="0" r="5715" b="0"/>
              <wp:wrapNone/>
              <wp:docPr id="7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755650" cy="2451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825"/>
                            <w:pBdr/>
                            <w:spacing/>
                            <w:ind/>
                            <w:rPr>
                              <w:rFonts w:ascii="Helvetica Neue Light" w:hAnsi="Helvetica Neue Light" w:cs="Arial"/>
                              <w:b w:val="0"/>
                              <w:color w:val="222771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 Neue Light" w:hAnsi="Helvetica Neue Light" w:cs="Arial"/>
                              <w:b w:val="0"/>
                              <w:color w:val="222771"/>
                              <w:sz w:val="11"/>
                              <w:szCs w:val="11"/>
                            </w:rPr>
                            <w:t xml:space="preserve">Project V</w:t>
                          </w:r>
                          <w:r>
                            <w:rPr>
                              <w:rFonts w:ascii="Helvetica Neue Light" w:hAnsi="Helvetica Neue Light" w:cs="Arial"/>
                              <w:b w:val="0"/>
                              <w:color w:val="222771"/>
                              <w:sz w:val="11"/>
                              <w:szCs w:val="11"/>
                            </w:rPr>
                            <w:t xml:space="preserve">-975</w:t>
                          </w:r>
                          <w:r>
                            <w:rPr>
                              <w:rFonts w:ascii="Helvetica Neue Light" w:hAnsi="Helvetica Neue Light" w:cs="Arial"/>
                              <w:b w:val="0"/>
                              <w:color w:val="222771"/>
                              <w:sz w:val="11"/>
                              <w:szCs w:val="11"/>
                            </w:rPr>
                          </w:r>
                        </w:p>
                        <w:p>
                          <w:pPr>
                            <w:pBdr/>
                            <w:spacing/>
                            <w:ind/>
                            <w:rPr>
                              <w:rFonts w:ascii="Helvetica Neue Light" w:hAnsi="Helvetica Neue Light"/>
                            </w:rPr>
                          </w:pPr>
                          <w:r>
                            <w:rPr>
                              <w:rFonts w:ascii="Helvetica Neue Light" w:hAnsi="Helvetica Neue Light"/>
                            </w:rPr>
                          </w:r>
                          <w:r>
                            <w:rPr>
                              <w:rFonts w:ascii="Helvetica Neue Light" w:hAnsi="Helvetica Neue Light"/>
                            </w:rPr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6" o:spid="_x0000_s6" o:spt="202" type="#_x0000_t202" style="position:absolute;z-index:-251663360;o:allowoverlap:true;o:allowincell:true;mso-position-horizontal-relative:text;margin-left:153.15pt;mso-position-horizontal:absolute;mso-position-vertical-relative:text;margin-top:24.20pt;mso-position-vertical:absolute;width:59.50pt;height:19.30pt;mso-wrap-distance-left:9.00pt;mso-wrap-distance-top:0.00pt;mso-wrap-distance-right:9.00pt;mso-wrap-distance-bottom:0.00pt;v-text-anchor:top;visibility:visible;" fillcolor="#FFFFFF" stroked="f" strokeweight="0.50pt">
              <v:textbox inset="0,0,0,0">
                <w:txbxContent>
                  <w:p>
                    <w:pPr>
                      <w:pStyle w:val="825"/>
                      <w:pBdr/>
                      <w:spacing/>
                      <w:ind/>
                      <w:rPr>
                        <w:rFonts w:ascii="Helvetica Neue Light" w:hAnsi="Helvetica Neue Light" w:cs="Arial"/>
                        <w:b w:val="0"/>
                        <w:color w:val="222771"/>
                        <w:sz w:val="11"/>
                        <w:szCs w:val="11"/>
                      </w:rPr>
                    </w:pPr>
                    <w:r>
                      <w:rPr>
                        <w:rFonts w:ascii="Helvetica Neue Light" w:hAnsi="Helvetica Neue Light" w:cs="Arial"/>
                        <w:b w:val="0"/>
                        <w:color w:val="222771"/>
                        <w:sz w:val="11"/>
                        <w:szCs w:val="11"/>
                      </w:rPr>
                      <w:t xml:space="preserve">Project V</w:t>
                    </w:r>
                    <w:r>
                      <w:rPr>
                        <w:rFonts w:ascii="Helvetica Neue Light" w:hAnsi="Helvetica Neue Light" w:cs="Arial"/>
                        <w:b w:val="0"/>
                        <w:color w:val="222771"/>
                        <w:sz w:val="11"/>
                        <w:szCs w:val="11"/>
                      </w:rPr>
                      <w:t xml:space="preserve">-975</w:t>
                    </w:r>
                    <w:r>
                      <w:rPr>
                        <w:rFonts w:ascii="Helvetica Neue Light" w:hAnsi="Helvetica Neue Light" w:cs="Arial"/>
                        <w:b w:val="0"/>
                        <w:color w:val="222771"/>
                        <w:sz w:val="11"/>
                        <w:szCs w:val="11"/>
                      </w:rPr>
                    </w:r>
                  </w:p>
                  <w:p>
                    <w:pPr>
                      <w:pBdr/>
                      <w:spacing/>
                      <w:ind/>
                      <w:rPr>
                        <w:rFonts w:ascii="Helvetica Neue Light" w:hAnsi="Helvetica Neue Light"/>
                      </w:rPr>
                    </w:pPr>
                    <w:r>
                      <w:rPr>
                        <w:rFonts w:ascii="Helvetica Neue Light" w:hAnsi="Helvetica Neue Light"/>
                      </w:rPr>
                    </w:r>
                    <w:r>
                      <w:rPr>
                        <w:rFonts w:ascii="Helvetica Neue Light" w:hAnsi="Helvetica Neue Light"/>
                      </w:rPr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<wp:simplePos x="0" y="0"/>
              <wp:positionH relativeFrom="margin">
                <wp:posOffset>3496310</wp:posOffset>
              </wp:positionH>
              <wp:positionV relativeFrom="margin">
                <wp:posOffset>-675005</wp:posOffset>
              </wp:positionV>
              <wp:extent cx="2479040" cy="611505"/>
              <wp:effectExtent l="0" t="0" r="0" b="0"/>
              <wp:wrapSquare wrapText="bothSides"/>
              <wp:docPr id="8" name="Grafik 1" descr="Ein Bild, das Text, Schrift, Screenshot, Design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8012438" name="Grafik 1" descr="Ein Bild, das Text, Schrift, Screenshot, Design enthält.&#10;&#10;Automatisch generierte Beschreibu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2479040" cy="61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7" o:spid="_x0000_s7" type="#_x0000_t75" style="position:absolute;z-index:251659264;o:allowoverlap:true;o:allowincell:true;mso-position-horizontal-relative:margin;margin-left:275.30pt;mso-position-horizontal:absolute;mso-position-vertical-relative:margin;margin-top:-53.15pt;mso-position-vertical:absolute;width:195.20pt;height:48.15pt;mso-wrap-distance-left:9.00pt;mso-wrap-distance-top:0.00pt;mso-wrap-distance-right:9.00pt;mso-wrap-distance-bottom:0.00pt;z-index:1;" stroked="false">
              <w10:wrap type="square"/>
              <v:imagedata r:id="rId7" o:title=""/>
              <o:lock v:ext="edit" rotation="t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26"/>
      <w:pBdr/>
      <w:spacing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4384" behindDoc="1" locked="0" layoutInCell="1" allowOverlap="1">
              <wp:simplePos x="0" y="0"/>
              <wp:positionH relativeFrom="margin">
                <wp:posOffset>6076950</wp:posOffset>
              </wp:positionH>
              <wp:positionV relativeFrom="paragraph">
                <wp:posOffset>-102870</wp:posOffset>
              </wp:positionV>
              <wp:extent cx="317500" cy="317500"/>
              <wp:effectExtent l="0" t="0" r="0" b="0"/>
              <wp:wrapNone/>
              <wp:docPr id="1" name="Grafi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0722221" name="Grafik 1790722221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17500" cy="3175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position:absolute;z-index:-251664384;o:allowoverlap:true;o:allowincell:true;mso-position-horizontal-relative:margin;margin-left:478.50pt;mso-position-horizontal:absolute;mso-position-vertical-relative:text;margin-top:-8.10pt;mso-position-vertical:absolute;width:25.00pt;height:25.00pt;mso-wrap-distance-left:9.00pt;mso-wrap-distance-top:0.00pt;mso-wrap-distance-right:9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"/>
      <w:numFmt w:val="decimal"/>
      <w:pPr>
        <w:pBdr/>
        <w:spacing/>
        <w:ind w:hanging="432" w:left="432"/>
      </w:pPr>
      <w:rPr>
        <w:rFonts w:hint="default"/>
      </w:rPr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576" w:left="576"/>
      </w:pPr>
      <w:rPr>
        <w:rFonts w:hint="default"/>
      </w:rPr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>
        <w:rFonts w:hint="default"/>
      </w:rPr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864" w:left="864"/>
      </w:pPr>
      <w:rPr>
        <w:rFonts w:hint="default"/>
      </w:rPr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08" w:left="1008"/>
      </w:pPr>
      <w:rPr>
        <w:rFonts w:hint="default"/>
      </w:rPr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152" w:left="1152"/>
      </w:pPr>
      <w:rPr>
        <w:rFonts w:hint="default"/>
      </w:rPr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296" w:left="1296"/>
      </w:pPr>
      <w:rPr>
        <w:rFonts w:hint="default"/>
      </w:rPr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440" w:left="1440"/>
      </w:pPr>
      <w:rPr>
        <w:rFonts w:hint="default"/>
      </w:rPr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584" w:left="1584"/>
      </w:pPr>
      <w:rPr>
        <w:rFonts w:hint="default"/>
      </w:rPr>
      <w:start w:val="1"/>
      <w:suff w:val="space"/>
    </w:lvl>
  </w:abstractNum>
  <w:abstractNum w:abstractNumId="1">
    <w:lvl w:ilvl="0">
      <w:isLgl w:val="false"/>
      <w:lvlJc w:val="left"/>
      <w:lvlText w:val="%1"/>
      <w:numFmt w:val="decimal"/>
      <w:pPr>
        <w:pBdr/>
        <w:spacing/>
        <w:ind w:hanging="432" w:left="432"/>
      </w:pPr>
      <w:pStyle w:val="816"/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576" w:left="576"/>
      </w:pPr>
      <w:pStyle w:val="817"/>
      <w:rPr/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864" w:left="864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08" w:left="1008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152" w:left="1152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296" w:left="1296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440" w:left="144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584" w:left="1584"/>
      </w:pPr>
      <w:rPr/>
      <w:start w:val="1"/>
      <w:suff w:val="space"/>
    </w:lvl>
  </w:abstractNum>
  <w:abstractNum w:abstractNumId="2">
    <w:lvl w:ilvl="0">
      <w:isLgl w:val="false"/>
      <w:lvlJc w:val="left"/>
      <w:lvlText w:val="%1"/>
      <w:numFmt w:val="decimal"/>
      <w:pPr>
        <w:pBdr/>
        <w:spacing/>
        <w:ind w:hanging="432" w:left="432"/>
      </w:pPr>
      <w:rPr/>
      <w:start w:val="1"/>
      <w:suff w:val="space"/>
    </w:lvl>
    <w:lvl w:ilvl="1">
      <w:isLgl w:val="false"/>
      <w:lvlJc w:val="left"/>
      <w:lvlText w:val="%1.%2"/>
      <w:numFmt w:val="decimal"/>
      <w:pPr>
        <w:pBdr/>
        <w:spacing/>
        <w:ind w:hanging="576" w:left="576"/>
      </w:pPr>
      <w:rPr/>
      <w:start w:val="1"/>
      <w:suff w:val="space"/>
    </w:lvl>
    <w:lvl w:ilvl="2">
      <w:isLgl w:val="false"/>
      <w:lvlJc w:val="left"/>
      <w:lvlText w:val="%1.%2.%3"/>
      <w:numFmt w:val="decimal"/>
      <w:pPr>
        <w:pBdr/>
        <w:spacing/>
        <w:ind w:hanging="720" w:left="720"/>
      </w:pPr>
      <w:pStyle w:val="818"/>
      <w:rPr/>
      <w:start w:val="1"/>
      <w:suff w:val="space"/>
    </w:lvl>
    <w:lvl w:ilvl="3">
      <w:isLgl w:val="false"/>
      <w:lvlJc w:val="left"/>
      <w:lvlText w:val="%1.%2.%3.%4"/>
      <w:numFmt w:val="decimal"/>
      <w:pPr>
        <w:pBdr/>
        <w:spacing/>
        <w:ind w:hanging="864" w:left="864"/>
      </w:pPr>
      <w:rPr/>
      <w:start w:val="1"/>
      <w:suff w:val="space"/>
    </w:lvl>
    <w:lvl w:ilvl="4">
      <w:isLgl w:val="false"/>
      <w:lvlJc w:val="left"/>
      <w:lvlText w:val="%1.%2.%3.%4.%5"/>
      <w:numFmt w:val="decimal"/>
      <w:pPr>
        <w:pBdr/>
        <w:spacing/>
        <w:ind w:hanging="1008" w:left="1008"/>
      </w:pPr>
      <w:rPr/>
      <w:start w:val="1"/>
      <w:suff w:val="space"/>
    </w:lvl>
    <w:lvl w:ilvl="5">
      <w:isLgl w:val="false"/>
      <w:lvlJc w:val="left"/>
      <w:lvlText w:val="%1.%2.%3.%4.%5.%6"/>
      <w:numFmt w:val="decimal"/>
      <w:pPr>
        <w:pBdr/>
        <w:spacing/>
        <w:ind w:hanging="1152" w:left="1152"/>
      </w:pPr>
      <w:rPr/>
      <w:start w:val="1"/>
      <w:suff w:val="space"/>
    </w:lvl>
    <w:lvl w:ilvl="6">
      <w:isLgl w:val="false"/>
      <w:lvlJc w:val="left"/>
      <w:lvlText w:val="%1.%2.%3.%4.%5.%6.%7"/>
      <w:numFmt w:val="decimal"/>
      <w:pPr>
        <w:pBdr/>
        <w:spacing/>
        <w:ind w:hanging="1296" w:left="1296"/>
      </w:pPr>
      <w:rPr/>
      <w:start w:val="1"/>
      <w:suff w:val="space"/>
    </w:lvl>
    <w:lvl w:ilvl="7">
      <w:isLgl w:val="false"/>
      <w:lvlJc w:val="left"/>
      <w:lvlText w:val="%1.%2.%3.%4.%5.%6.%7.%8"/>
      <w:numFmt w:val="decimal"/>
      <w:pPr>
        <w:pBdr/>
        <w:spacing/>
        <w:ind w:hanging="1440" w:left="144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584" w:left="1584"/>
      </w:pPr>
      <w:rPr/>
      <w:start w:val="1"/>
      <w:suff w:val="space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AT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819"/>
    <w:link w:val="816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character" w:styleId="16">
    <w:name w:val="Heading 2 Char"/>
    <w:basedOn w:val="819"/>
    <w:link w:val="817"/>
    <w:uiPriority w:val="9"/>
    <w:pPr>
      <w:pBdr/>
      <w:spacing/>
      <w:ind/>
    </w:pPr>
    <w:rPr>
      <w:rFonts w:ascii="Arial" w:hAnsi="Arial" w:eastAsia="Arial" w:cs="Arial"/>
      <w:sz w:val="34"/>
    </w:rPr>
  </w:style>
  <w:style w:type="character" w:styleId="18">
    <w:name w:val="Heading 3 Char"/>
    <w:basedOn w:val="819"/>
    <w:link w:val="818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815"/>
    <w:next w:val="815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819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815"/>
    <w:next w:val="815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819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815"/>
    <w:next w:val="815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819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815"/>
    <w:next w:val="815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819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815"/>
    <w:next w:val="815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819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815"/>
    <w:next w:val="815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819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815"/>
    <w:uiPriority w:val="34"/>
    <w:qFormat/>
    <w:pPr>
      <w:pBdr/>
      <w:spacing/>
      <w:ind w:left="720"/>
      <w:contextualSpacing w:val="true"/>
    </w:p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815"/>
    <w:next w:val="815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819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815"/>
    <w:next w:val="815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819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815"/>
    <w:next w:val="815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815"/>
    <w:next w:val="815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819"/>
    <w:link w:val="826"/>
    <w:uiPriority w:val="99"/>
    <w:pPr>
      <w:pBdr/>
      <w:spacing/>
      <w:ind/>
    </w:pPr>
  </w:style>
  <w:style w:type="character" w:styleId="45">
    <w:name w:val="Footer Char"/>
    <w:basedOn w:val="819"/>
    <w:link w:val="828"/>
    <w:uiPriority w:val="99"/>
    <w:pPr>
      <w:pBdr/>
      <w:spacing/>
      <w:ind/>
    </w:pPr>
  </w:style>
  <w:style w:type="paragraph" w:styleId="46">
    <w:name w:val="Caption"/>
    <w:basedOn w:val="815"/>
    <w:next w:val="815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828"/>
    <w:uiPriority w:val="99"/>
    <w:pPr>
      <w:pBdr/>
      <w:spacing/>
      <w:ind/>
    </w:pPr>
  </w:style>
  <w:style w:type="table" w:styleId="48">
    <w:name w:val="Table Grid"/>
    <w:basedOn w:val="820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Table Grid Light"/>
    <w:basedOn w:val="82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82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820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82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82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82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82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82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82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820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abfe3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6c3a1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ee189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2eb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e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664a9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d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2" w:themeFill="accent1" w:themeFillTint="34"/>
        <w:tcBorders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Horz">
      <w:rPr>
        <w:rFonts w:ascii="Arial" w:hAnsi="Arial"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Horz">
      <w:rPr>
        <w:rFonts w:ascii="Arial" w:hAnsi="Arial"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374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57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d96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e78b1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f8f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cfdcf0" w:themeFill="accent1" w:themeFillTint="40"/>
        <w:tcBorders/>
      </w:tcPr>
    </w:tblStylePr>
    <w:tblStylePr w:type="band2Horz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374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5e6f4" w:themeFill="accent5" w:themeFillTint="40"/>
        <w:tcBorders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bd0" w:themeFill="accent6" w:themeFillTint="40"/>
        <w:tcBorders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3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fc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1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e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864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d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820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820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815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819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815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819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815"/>
    <w:next w:val="815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815"/>
    <w:next w:val="815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815"/>
    <w:next w:val="815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815"/>
    <w:next w:val="815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815"/>
    <w:next w:val="815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815"/>
    <w:next w:val="815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815"/>
    <w:next w:val="815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815"/>
    <w:next w:val="815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815"/>
    <w:next w:val="815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815"/>
    <w:next w:val="815"/>
    <w:uiPriority w:val="99"/>
    <w:unhideWhenUsed/>
    <w:pPr>
      <w:pBdr/>
      <w:spacing w:after="0" w:afterAutospacing="0"/>
      <w:ind/>
    </w:pPr>
  </w:style>
  <w:style w:type="paragraph" w:styleId="815" w:default="1">
    <w:name w:val="Normal"/>
    <w:qFormat/>
    <w:pPr>
      <w:pBdr/>
      <w:spacing/>
      <w:ind/>
    </w:pPr>
    <w:rPr>
      <w:lang w:val="en-US"/>
      <w14:ligatures w14:val="standardContextual"/>
    </w:rPr>
  </w:style>
  <w:style w:type="paragraph" w:styleId="816">
    <w:name w:val="Heading 1"/>
    <w:basedOn w:val="815"/>
    <w:next w:val="815"/>
    <w:link w:val="823"/>
    <w:uiPriority w:val="9"/>
    <w:qFormat/>
    <w:pPr>
      <w:keepNext w:val="true"/>
      <w:keepLines w:val="true"/>
      <w:numPr>
        <w:ilvl w:val="0"/>
        <w:numId w:val="3"/>
      </w:numPr>
      <w:pBdr/>
      <w:spacing w:before="240" w:line="360" w:lineRule="auto"/>
      <w:ind/>
      <w:jc w:val="both"/>
      <w:outlineLvl w:val="0"/>
    </w:pPr>
    <w:rPr>
      <w:rFonts w:ascii="Times New Roman" w:hAnsi="Times New Roman" w:eastAsiaTheme="majorEastAsia" w:cstheme="majorBidi"/>
      <w:sz w:val="32"/>
      <w:szCs w:val="32"/>
    </w:rPr>
  </w:style>
  <w:style w:type="paragraph" w:styleId="817">
    <w:name w:val="Heading 2"/>
    <w:basedOn w:val="815"/>
    <w:next w:val="815"/>
    <w:link w:val="822"/>
    <w:uiPriority w:val="9"/>
    <w:semiHidden/>
    <w:unhideWhenUsed/>
    <w:qFormat/>
    <w:pPr>
      <w:keepNext w:val="true"/>
      <w:keepLines w:val="true"/>
      <w:numPr>
        <w:ilvl w:val="1"/>
        <w:numId w:val="3"/>
      </w:numPr>
      <w:pBdr/>
      <w:spacing w:before="40" w:line="360" w:lineRule="auto"/>
      <w:ind/>
      <w:jc w:val="both"/>
      <w:outlineLvl w:val="1"/>
    </w:pPr>
    <w:rPr>
      <w:rFonts w:ascii="Times New Roman" w:hAnsi="Times New Roman" w:eastAsiaTheme="majorEastAsia" w:cstheme="majorBidi"/>
      <w:sz w:val="28"/>
      <w:szCs w:val="26"/>
    </w:rPr>
  </w:style>
  <w:style w:type="paragraph" w:styleId="818">
    <w:name w:val="Heading 3"/>
    <w:basedOn w:val="815"/>
    <w:next w:val="815"/>
    <w:link w:val="824"/>
    <w:uiPriority w:val="9"/>
    <w:unhideWhenUsed/>
    <w:qFormat/>
    <w:pPr>
      <w:keepNext w:val="true"/>
      <w:keepLines w:val="true"/>
      <w:numPr>
        <w:ilvl w:val="2"/>
        <w:numId w:val="2"/>
      </w:numPr>
      <w:pBdr/>
      <w:spacing w:before="40" w:line="360" w:lineRule="auto"/>
      <w:ind/>
      <w:jc w:val="both"/>
      <w:outlineLvl w:val="2"/>
    </w:pPr>
    <w:rPr>
      <w:rFonts w:ascii="Times New Roman" w:hAnsi="Times New Roman" w:eastAsiaTheme="majorEastAsia" w:cstheme="majorBidi"/>
      <w:b/>
    </w:rPr>
  </w:style>
  <w:style w:type="character" w:styleId="819" w:default="1">
    <w:name w:val="Default Paragraph Font"/>
    <w:uiPriority w:val="1"/>
    <w:semiHidden/>
    <w:unhideWhenUsed/>
    <w:pPr>
      <w:pBdr/>
      <w:spacing/>
      <w:ind/>
    </w:pPr>
  </w:style>
  <w:style w:type="table" w:styleId="820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21" w:default="1">
    <w:name w:val="No List"/>
    <w:uiPriority w:val="99"/>
    <w:semiHidden/>
    <w:unhideWhenUsed/>
    <w:pPr>
      <w:pBdr/>
      <w:spacing/>
      <w:ind/>
    </w:pPr>
  </w:style>
  <w:style w:type="character" w:styleId="822" w:customStyle="1">
    <w:name w:val="Überschrift 2 Zchn"/>
    <w:basedOn w:val="819"/>
    <w:link w:val="817"/>
    <w:uiPriority w:val="9"/>
    <w:semiHidden/>
    <w:pPr>
      <w:pBdr/>
      <w:spacing/>
      <w:ind/>
    </w:pPr>
    <w:rPr>
      <w:rFonts w:ascii="Times New Roman" w:hAnsi="Times New Roman" w:eastAsiaTheme="majorEastAsia" w:cstheme="majorBidi"/>
      <w:sz w:val="28"/>
      <w:szCs w:val="26"/>
    </w:rPr>
  </w:style>
  <w:style w:type="character" w:styleId="823" w:customStyle="1">
    <w:name w:val="Überschrift 1 Zchn"/>
    <w:basedOn w:val="819"/>
    <w:link w:val="816"/>
    <w:uiPriority w:val="9"/>
    <w:pPr>
      <w:pBdr/>
      <w:spacing/>
      <w:ind/>
    </w:pPr>
    <w:rPr>
      <w:rFonts w:ascii="Times New Roman" w:hAnsi="Times New Roman" w:eastAsiaTheme="majorEastAsia" w:cstheme="majorBidi"/>
      <w:sz w:val="32"/>
      <w:szCs w:val="32"/>
    </w:rPr>
  </w:style>
  <w:style w:type="character" w:styleId="824" w:customStyle="1">
    <w:name w:val="Überschrift 3 Zchn"/>
    <w:basedOn w:val="819"/>
    <w:link w:val="818"/>
    <w:uiPriority w:val="9"/>
    <w:pPr>
      <w:pBdr/>
      <w:spacing/>
      <w:ind/>
    </w:pPr>
    <w:rPr>
      <w:rFonts w:ascii="Times New Roman" w:hAnsi="Times New Roman" w:eastAsiaTheme="majorEastAsia" w:cstheme="majorBidi"/>
      <w:b/>
    </w:rPr>
  </w:style>
  <w:style w:type="paragraph" w:styleId="825" w:customStyle="1">
    <w:name w:val="Udele Überschrift"/>
    <w:qFormat/>
    <w:pPr>
      <w:pBdr/>
      <w:spacing/>
      <w:ind/>
      <w:jc w:val="center"/>
    </w:pPr>
    <w:rPr>
      <w:rFonts w:ascii="Helvetica Neue" w:hAnsi="Helvetica Neue"/>
      <w:b/>
      <w:sz w:val="28"/>
    </w:rPr>
  </w:style>
  <w:style w:type="paragraph" w:styleId="826">
    <w:name w:val="Header"/>
    <w:basedOn w:val="815"/>
    <w:link w:val="827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827" w:customStyle="1">
    <w:name w:val="Kopfzeile Zchn"/>
    <w:basedOn w:val="819"/>
    <w:link w:val="826"/>
    <w:uiPriority w:val="99"/>
    <w:pPr>
      <w:pBdr/>
      <w:spacing/>
      <w:ind/>
    </w:pPr>
  </w:style>
  <w:style w:type="paragraph" w:styleId="828">
    <w:name w:val="Footer"/>
    <w:basedOn w:val="815"/>
    <w:link w:val="82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829" w:customStyle="1">
    <w:name w:val="Fußzeile Zchn"/>
    <w:basedOn w:val="819"/>
    <w:link w:val="828"/>
    <w:uiPriority w:val="99"/>
    <w:pPr>
      <w:pBdr/>
      <w:spacing/>
      <w:ind/>
    </w:pPr>
  </w:style>
  <w:style w:type="paragraph" w:styleId="830" w:customStyle="1">
    <w:name w:val="Udele Textkörper"/>
    <w:basedOn w:val="825"/>
    <w:qFormat/>
    <w:pPr>
      <w:pBdr/>
      <w:spacing/>
      <w:ind/>
      <w:jc w:val="both"/>
    </w:pPr>
    <w:rPr>
      <w:b w:val="0"/>
      <w:sz w:val="24"/>
    </w:rPr>
  </w:style>
  <w:style w:type="paragraph" w:styleId="831" w:customStyle="1">
    <w:name w:val="Udele klein Überschrift"/>
    <w:basedOn w:val="825"/>
    <w:qFormat/>
    <w:pPr>
      <w:pBdr/>
      <w:spacing/>
      <w:ind/>
      <w:jc w:val="left"/>
    </w:pPr>
    <w:rPr>
      <w:sz w:val="24"/>
    </w:rPr>
  </w:style>
  <w:style w:type="character" w:styleId="832">
    <w:name w:val="Hyperlink"/>
    <w:basedOn w:val="819"/>
    <w:uiPriority w:val="99"/>
    <w:unhideWhenUsed/>
    <w:pPr>
      <w:pBdr/>
      <w:spacing/>
      <w:ind/>
    </w:pPr>
    <w:rPr>
      <w:color w:val="0000ff"/>
      <w:u w:val="single"/>
    </w:rPr>
  </w:style>
  <w:style w:type="character" w:styleId="833" w:customStyle="1">
    <w:name w:val="y2iqfc"/>
    <w:basedOn w:val="819"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customXml" Target="../customXml/item2.xml" /><Relationship Id="rId13" Type="http://schemas.openxmlformats.org/officeDocument/2006/relationships/customXml" Target="../customXml/item3.xml" /><Relationship Id="rId14" Type="http://schemas.openxmlformats.org/officeDocument/2006/relationships/customXml" Target="../customXml/item4.xml" /><Relationship Id="rId15" Type="http://schemas.openxmlformats.org/officeDocument/2006/relationships/customXml" Target="../customXml/item5.xml" /><Relationship Id="rId16" Type="http://schemas.openxmlformats.org/officeDocument/2006/relationships/customXml" Target="../customXml/item6.xml" /><Relationship Id="rId17" Type="http://schemas.openxmlformats.org/officeDocument/2006/relationships/customXml" Target="../customXml/item7.xml" /><Relationship Id="rId18" Type="http://schemas.openxmlformats.org/officeDocument/2006/relationships/customXml" Target="../customXml/item8.xml" 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hyperlink" Target="https://www.freepik.com/premium-vector/little-girl-illustration-poster-human-body-parts-with-diagram-text-label-chart-education_24361596.htm" TargetMode="External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Relationship Id="rId3" Type="http://schemas.openxmlformats.org/officeDocument/2006/relationships/hyperlink" Target="https://udele2023.univie.ac.at/" TargetMode="External"/><Relationship Id="rId4" Type="http://schemas.openxmlformats.org/officeDocument/2006/relationships/hyperlink" Target="http://creativecommons.org/licenses/by-nc/4.0/?ref=chooser-v1" TargetMode="Externa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_rels/item7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7.xml" /></Relationships>
</file>

<file path=customXml/_rels/item8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8.xml" 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10:19:33.210"/>
    </inkml:context>
    <inkml:brush xml:id="br0">
      <inkml:brushProperty name="width" value="0.1" units="cm"/>
      <inkml:brushProperty name="height" value="0.1" units="cm"/>
      <inkml:brushProperty name="color" value="#008C3A"/>
    </inkml:brush>
  </inkml:definitions>
  <inkml:trace contextRef="#ctx0" brushRef="#br0">0 0 24575,'0'0'0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10:06:38.898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2603 274 24575,'-87'-19'0,"1"-1"0,-1 0 0,1 1 0,-1-1 0,1 1 0,6 7 0,8 5 0,-1 0 0,-8-4 0,-7-7 0,-9-8 0,-5-2 0,0 2 0,5 9 0,10 13 0,-4 17 0,4 14 0,11 4 0,14-1 0,18-1 0,5 5 0,-17 14 0,-6 10 0,13-2 0,23-7 0,8 0 0,-5 5 0,1 1 0,0 3 0,3 1 0,0-3 0,2-1 0,0 0 0,2-1 0,2 0 0,0 0 0,2-2 0,1 0 0,-1 1 0,1 1 0,1-1 0,1 0 0,-6 42 0,1-8 0,3-12 0,-2-8 0,0 0 0,0 0 0,1-1 0,-1-2 0,3-10 0,0-13 0,3-11 0,0-13 0,1-3 0,0-6 0,-1-4 0,-1 2 0,-6 0 0,-8 1 0,-9 4 0,-6 0 0,0 1 0,5-3 0,10-6 0,8 0 0,8-1 0,4 0 0,1 1 0</inkml:trace>
  <inkml:trace contextRef="#ctx0" brushRef="#br0" timeOffset="1569">2645 2790 24575,'-17'0'0,"-14"0"0,-20 0 0,-4 0 0,-11 4 0,3 16 0,2 18 0,22 16 0,-4 25 0,0 7 0,5-11 0,-5 10 0,2 3-207,3-4 0,-4 12 0,1 0 0,7-13 207,1 2 0,4-8 0,-4 3 0,-1-1 0,-3-3 0,-1-1 0,1-3 0,-3 0 0,5-13 0,-3 0 0,0-3 0,-5 6 0,-3-3 0,-13 13 0,0-6 0,16-26 0,0-6 0,0-3 0,-1-3 0,-28 17 828,12-17-828,15-12 0,15-10 0,8-6 0,7 0 0,5 0 0,5 0 0,3 0 0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2T14:16:19.020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 0 24575,'-1'28'0,"2"2"0,7 5 0,22 11 0,1-16 0,15 3 0,-6-17 0,-1-2 0,-1 0 0,-3-1 0,7 5 0,-10-2 0,7 3 0,-12-5 0,2 2 0,2-1 0,0 0 0,26 16 0,-27-15 0,16 11 0,-32-17 0,0-1 0,0 1 0,0-1 0,-1 0 0,-1 0 0,0 0 0,0 1 0,1 2 0,2 0 0,1 1 0,2-1 0,2 1 0,3 0 0,5 1 0,5-1 0,7-1 0,9-4 0,8 0 0,9-4 0,9-1 0,6-1 0,6-2 0,6 0 0,4 0 0,3-2 0,-1-3 0,-49 1 0,0-1 0,0-2 0,0-1 0,0 0 0,0-2 0,47-8 0,-5-1 0,-4 0 0,-1-3 0,4-1 0,-43 12 0,1-1 0,2 1 0,0 0 0,1 1 0,0 0 0,-1-1 0,-2 0 0,45-12 0,-7 2 0,-7 2 0,-4 5 0,-3 3 0,-3 3 0,-4 1 0,-1 3 0,5 1 0,14-6 0,-33 1 0,0-1 0,40-11 0,-21 4 0,-21 7 0,-11 9 0,14 2 0,2 2 0,-2 1 0,-8-1 0,-6-1 0,1 1 0,-8 1 0,-4 0 0,-1 0 0,-3-2 0,0 2 0,0 0 0,1 3 0,1 1 0,0 2 0,-1 0 0,0 0 0,3 2 0,5 3 0,2 4 0,3 1 0,0 0 0,-2-1 0,-4-3 0,-7-1 0,-5-3 0,-5-4 0,-5-2 0,-4-5 0,-3-1 0</inkml:trace>
</inkml:ink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10:06:42.66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1890 1009 24575,'-40'0'0,"-29"0"0,17 0 0,-3 0 0,-3 0 0,0 0 0,-3-1 0,0-1 0,-1-3 0,1-3 0,2-2 0,-2-6 0,-25-18 0,2-7 0,24 9 0,3-3 0,-11-14 0,5-2 0,24 14 0,4 1 0,0-2 0,0 1 0,-31-36 0,1 4 0,7 6 0,4 9 0,7 5 0,7 9 0,7 4 0,1 3 0,0 0 0,2 1 0,1 3 0,6 7 0,6 7 0,2 5 0,0 3 0,2 2 0,-3 2 0,3 0 0,1 2 0,1 1 0,6 0 0,1 0 0</inkml:trace>
</inkml:ink>
</file>

<file path=customXml/item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10:22:23.438"/>
    </inkml:context>
    <inkml:brush xml:id="br0">
      <inkml:brushProperty name="width" value="0.05" units="cm"/>
      <inkml:brushProperty name="height" value="0.05" units="cm"/>
      <inkml:brushProperty name="color" value="#004F8B"/>
    </inkml:brush>
  </inkml:definitions>
  <inkml:trace contextRef="#ctx0" brushRef="#br0">153 236 24575,'11'0'0,"1"0"0,3 0 0,4 0 0,3 0 0,2 0 0,1 0 0,1-1 0,0-5 0,0-6 0,-2-6 0,-5-3 0,-3-2 0,-4 1 0,-16-28 0,-6 27 0,-17-20 0,-3 34 0,-19 4 0,11 3 0,-12 2 0,18 0 0,0 0 0,3 2 0,3 4 0,4 3 0,2 3 0,4 1 0,3 1 0,2 1 0,2 2 0,3 2 0,2 2 0,3 3 0,0 3 0,1 2 0,0 2 0,1 0 0,4-1 0,7-2 0,6 0 0,7-1 0,0-3 0,2-3 0,1-3 0,1-3 0,1-1 0,-1-1 0,0-1 0,-1-1 0,1-1 0,24 2 0,-18-7 0,17 2 0,-25-7 0,0 0 0,1-2 0,0-5 0,-1-7 0,-3-6 0,-3-5 0,-2-1 0,-3-3 0,-1 1 0,-2 2 0,-3 4 0,-2 5 0,-4 4 0,-3 1 0,-1 1 0,0-1 0,0-4 0,0-1 0,0-1 0,0 0 0,0 4 0,0 1 0,0 2 0,0 3 0,0 4 0,0 4 0,1 8 0,1 3 0,1 5 0,1 5 0,1 2 0,0 6 0,0 0 0,1 2 0,1-1 0,1 0 0,1-2 0,1-3 0,1-4 0,0-4 0,0-1 0,2-1 0,3-1 0,2-1 0,1-3 0,-1-1 0,-1-2 0,2-1 0,-1-2 0,1-1 0,-1-2 0,0-1 0,2 0 0,0 0 0,1-2 0,1-4 0,-1-4 0,-1-4 0,-3-2 0,-1-2 0,-2 0 0,-2 1 0,-3 4 0,-4 1 0,-3 0 0,-2-4 0,0-3 0,0-6 0,0-3 0,0-3 0,-1 0 0,-3 3 0,-3 5 0,-3 3 0,-1 3 0,-1 0 0,0 1 0,-2 0 0,-2 1 0,-2 1 0,-2 1 0,0 1 0,-2 0 0,-1 1 0,1 1 0,-1 1 0,1 2 0,2 3 0,2 2 0,2 1 0,2 1 0,1 0 0,1 0 0,2 1 0,-2 3 0,0 2 0,0 4 0,0 0 0,3 1 0,1-1 0,2 1 0,2 2 0,1 1 0,1 1 0,1 0 0,0 0 0,1 2 0,2-2 0,4-1 0,5-2 0,4-1 0,2-1 0,1-1 0,1-3 0,1-2 0,3-3 0,1 0 0,1-1 0,2 0 0,2 0 0,0 0 0,-1-1 0,0-2 0,-3-2 0,-2-3 0,-4-1 0,-5 1 0,-2 0 0,-2 2 0,-3 0 0,-1 2 0,-4-1 0,0-1 0,0-1 0,0-4 0,1-2 0,1 0 0,0 0 0,0 3 0,0 2 0,0 1 0,0 3 0,-1 0 0,1 1 0,0 2 0,-1 1 0,1 4 0,-2 8 0,1 13 0,1 10 0,0 9 0,0 2 0,-1 1 0,0-3 0,1-3 0,-1-4 0,1-6 0,1-3 0,0-2 0,1-2 0,1-3 0,1-4 0,1-2 0,0-3 0,1-1 0,2-2 0,1-2 0,1-3 0,1-2 0,3-1 0,1-1 0,1-1 0,1-3 0,-3-5 0,2-4 0,-3-6 0,0-2 0,-1-1 0,-4 1 0,0 0 0,-4 1 0,-2-1 0,-1-9 0,-1 8 0,-1-6 0,-2 14 0,-1 2 0,0 0 0,0-3 0,0-4 0,0-4 0,0-5 0,0-2 0,0-3 0,0-1 0,0 4 0,0 6 0,0 7 0,0 7 0,0 4 0,0 2 0,0 3 0,0 10 0,0 2 0,0 8 0,1 0 0,2-2 0,2 2 0,1-4 0,0-4 0,-1-1 0,1-4 0,1-1 0,2-2 0,2 1 0,0-2 0,3-1 0,1 0 0,0-1 0,0-1 0,0-3 0,-1-2 0,-2-3 0,0 0 0,-4 1 0,-2 0 0,-2-3 0,-1-3 0,0-2 0,0 0 0,-1 2 0,-1 4 0,-1 3 0,0 4 0,0 14 0,0 1 0,0 12 0,0 1 0,0 3 0,0 6 0,0 1 0,0 0 0,0-2 0,0-4 0,3-5 0,1-4 0,4-4 0,1-3 0,0-1 0,3 0 0,0 0 0,1 0 0,1-3 0,0-1 0,0-1 0,-1-2 0,1-1 0,-2-1 0,-1-2 0,0 0 0,1-1 0,0 0 0,0 0 0,-3 0 0,-2 0 0,-2 0 0,-1 0 0,0 0 0,1-2 0,0-1 0,0-2 0,0 0 0,-1-1 0,-2 2 0,-1 0 0,-1 0 0,0 2 0,0-2 0</inkml:trace>
</inkml:ink>
</file>

<file path=customXml/item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2T14:16:15.555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0 24575,'0'0'0</inkml:trace>
</inkml:ink>
</file>

<file path=customXml/item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21T10:06:45.18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1596 2132 24575,'-34'-62'0,"0"1"0,0 0 0,-1-7 0,-2-4 0,2 8 0,-6-8 0,0-2 0,5 5-2370,4-1 1,4 2 0,2 2 2369,-11-26 0,4 2 972,5 4 1,1 2-973,3 2 0,0 1 0,2 8 0,1 0 577,0-5 0,0 3-577,5 11 0,2 5 0,-5-28 0,7 21 3913,6 24-3913,2 17 96,-1 11-96,-3 6 0,-3 0 0,-10-2 0,-10-8 0,-9-5 0,-4-2 0,4 2 0,7 8 0,6 3 0,1 6 0,-1 3 0,-2 0 0,1 3 0,5 0 0,4 0 0,3 0 0,-1 0 0,-3 0 0,-3 0 0,-5 0 0,-6 2 0,-7 4 0,-5 5 0,-3 5 0,3 2 0,10-1 0,10-3 0,12-4 0,6-2 0,4-1 0,0-1 0,1 1 0,0 0 0,-1 1 0,0 4 0,-1-1 0,0-1 0,2 0 0,0-4 0,3 1 0,0-2 0,0-2 0,0-1 0</inkml:trace>
</inkml:ink>
</file>

<file path=customXml/itemProps1.xml><?xml version="1.0" encoding="utf-8"?>
<ds:datastoreItem xmlns:ds="http://schemas.openxmlformats.org/officeDocument/2006/customXml" ds:itemID="{7F0F99D0-7FFC-0000-6086-0F7FFC7F0000}"/>
</file>

<file path=customXml/itemProps2.xml><?xml version="1.0" encoding="utf-8"?>
<ds:datastoreItem xmlns:ds="http://schemas.openxmlformats.org/officeDocument/2006/customXml" ds:itemID="{7F0F99D0-7FFC-0000-6086-0F7FFC7F0000}"/>
</file>

<file path=customXml/itemProps3.xml><?xml version="1.0" encoding="utf-8"?>
<ds:datastoreItem xmlns:ds="http://schemas.openxmlformats.org/officeDocument/2006/customXml" ds:itemID="{7F0F99D0-7FFC-0000-6086-0F7FFC7F0000}"/>
</file>

<file path=customXml/itemProps4.xml><?xml version="1.0" encoding="utf-8"?>
<ds:datastoreItem xmlns:ds="http://schemas.openxmlformats.org/officeDocument/2006/customXml" ds:itemID="{0E325100-1F46-2D4F-922B-8A12CF81731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E325100-1F46-2D4F-922B-8A12CF817314}"/>
</file>

<file path=customXml/itemProps6.xml><?xml version="1.0" encoding="utf-8"?>
<ds:datastoreItem xmlns:ds="http://schemas.openxmlformats.org/officeDocument/2006/customXml" ds:itemID="{0E325100-1F46-2D4F-922B-8A12CF817314}"/>
</file>

<file path=customXml/itemProps7.xml><?xml version="1.0" encoding="utf-8"?>
<ds:datastoreItem xmlns:ds="http://schemas.openxmlformats.org/officeDocument/2006/customXml" ds:itemID="{0E325100-1F46-2D4F-922B-8A12CF817314}"/>
</file>

<file path=customXml/itemProps8.xml><?xml version="1.0" encoding="utf-8"?>
<ds:datastoreItem xmlns:ds="http://schemas.openxmlformats.org/officeDocument/2006/customXml" ds:itemID="{0E325100-1F46-2D4F-922B-8A12CF817314}"/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ONLYOFFICE/7.5.1.23</Application>
  <Company/>
  <DocSecurity>0</DocSecurity>
  <HyperlinksChanged>false</HyperlinksChanged>
  <LinksUpToDate>false</LinksUpToDate>
  <ScaleCrop>false</ScaleCrop>
  <SharedDoc>false</SharedDoc>
  <Template>udele template done.dotx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Amina Racevic (racevica01)</cp:lastModifiedBy>
  <cp:revision>4</cp:revision>
  <dcterms:created xsi:type="dcterms:W3CDTF">2024-01-20T18:43:00Z</dcterms:created>
  <dcterms:modified xsi:type="dcterms:W3CDTF">2024-01-26T09:38:17Z</dcterms:modified>
</cp:coreProperties>
</file>