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89106" w14:textId="7D2E2D14" w:rsidR="00480E5E" w:rsidRDefault="00480E5E" w:rsidP="00480E5E">
      <w:pPr>
        <w:pStyle w:val="Udeleberschrift"/>
      </w:pPr>
    </w:p>
    <w:p w14:paraId="7E834FAB" w14:textId="0C158B7D" w:rsidR="00480E5E" w:rsidRPr="00BE09F7" w:rsidRDefault="00480E5E" w:rsidP="00480E5E">
      <w:pPr>
        <w:pStyle w:val="Udeleberschrift"/>
        <w:rPr>
          <w:lang w:val="en-US"/>
        </w:rPr>
      </w:pPr>
      <w:r w:rsidRPr="00BE09F7">
        <w:rPr>
          <w:lang w:val="en-US"/>
        </w:rPr>
        <w:t>Worksheet: Clocks in Vienna</w:t>
      </w:r>
    </w:p>
    <w:p w14:paraId="711E1709" w14:textId="7D8E2A44" w:rsidR="00480E5E" w:rsidRPr="00BE09F7" w:rsidRDefault="00480E5E" w:rsidP="00480E5E">
      <w:pPr>
        <w:pStyle w:val="Udeleberschrift"/>
        <w:rPr>
          <w:lang w:val="en-US"/>
        </w:rPr>
      </w:pPr>
    </w:p>
    <w:p w14:paraId="2E8A8448" w14:textId="06147A58" w:rsidR="004265EA" w:rsidRPr="00BE09F7" w:rsidRDefault="00480E5E" w:rsidP="00480E5E">
      <w:pPr>
        <w:pStyle w:val="UdeleTextkrper"/>
        <w:jc w:val="center"/>
        <w:rPr>
          <w:lang w:val="en-US"/>
        </w:rPr>
      </w:pPr>
      <w:r w:rsidRPr="00BE09F7">
        <w:rPr>
          <w:lang w:val="en-US"/>
        </w:rPr>
        <w:t>Where might these clocks be? What time is it on each of the clock?</w:t>
      </w:r>
    </w:p>
    <w:p w14:paraId="691E3547" w14:textId="77777777" w:rsidR="00480E5E" w:rsidRPr="00BE09F7" w:rsidRDefault="00480E5E" w:rsidP="00480E5E">
      <w:pPr>
        <w:pStyle w:val="UdeleTextkrper"/>
        <w:jc w:val="center"/>
        <w:rPr>
          <w:lang w:val="en-US"/>
        </w:rPr>
        <w:sectPr w:rsidR="00480E5E" w:rsidRPr="00BE09F7" w:rsidSect="00FA5FAD">
          <w:headerReference w:type="default" r:id="rId8"/>
          <w:footerReference w:type="default" r:id="rId9"/>
          <w:type w:val="continuous"/>
          <w:pgSz w:w="11906" w:h="16838"/>
          <w:pgMar w:top="1418" w:right="1418" w:bottom="1134" w:left="1418" w:header="737" w:footer="1020" w:gutter="0"/>
          <w:cols w:space="708"/>
          <w:docGrid w:linePitch="360"/>
        </w:sectPr>
      </w:pPr>
    </w:p>
    <w:p w14:paraId="3AB5A129" w14:textId="77777777" w:rsidR="00947F3C" w:rsidRDefault="00947F3C" w:rsidP="00480E5E"/>
    <w:p w14:paraId="3DBD4011" w14:textId="43EBDA7D" w:rsidR="00947F3C" w:rsidRDefault="00480E5E" w:rsidP="00480E5E">
      <w:r>
        <w:rPr>
          <w:noProof/>
          <w:lang w:val="nl-NL"/>
        </w:rPr>
        <w:drawing>
          <wp:anchor distT="0" distB="0" distL="114300" distR="114300" simplePos="0" relativeHeight="251658240" behindDoc="0" locked="0" layoutInCell="1" allowOverlap="1" wp14:anchorId="1CD5A55F" wp14:editId="49F034DC">
            <wp:simplePos x="0" y="0"/>
            <wp:positionH relativeFrom="column">
              <wp:posOffset>2699922</wp:posOffset>
            </wp:positionH>
            <wp:positionV relativeFrom="paragraph">
              <wp:posOffset>219075</wp:posOffset>
            </wp:positionV>
            <wp:extent cx="3038902" cy="2279176"/>
            <wp:effectExtent l="0" t="0" r="0" b="0"/>
            <wp:wrapNone/>
            <wp:docPr id="3" name="Grafik 3" descr="Ein Bild, das Gebäude, Himmel, Uh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Gebäude, Himmel, Uhr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2" cy="2279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8008302" wp14:editId="26AED95E">
            <wp:extent cx="2169994" cy="3004486"/>
            <wp:effectExtent l="0" t="0" r="190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44" cy="302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78990" w14:textId="7AD67F1B" w:rsidR="00480E5E" w:rsidRDefault="00947F3C" w:rsidP="00480E5E">
      <w:pPr>
        <w:rPr>
          <w:sz w:val="13"/>
          <w:szCs w:val="13"/>
        </w:rPr>
      </w:pPr>
      <w:r w:rsidRPr="00947F3C">
        <w:rPr>
          <w:sz w:val="13"/>
          <w:szCs w:val="13"/>
        </w:rPr>
        <w:t xml:space="preserve">Source: </w:t>
      </w:r>
      <w:hyperlink r:id="rId12" w:history="1">
        <w:r w:rsidRPr="00CF16C4">
          <w:rPr>
            <w:rStyle w:val="Hyperlink"/>
            <w:sz w:val="13"/>
            <w:szCs w:val="13"/>
          </w:rPr>
          <w:t>https://commons.wikimedia.org/wiki/File:Otto-Wagner-Spital_Baumgartner_H%C3%B6he_11.jpg</w:t>
        </w:r>
      </w:hyperlink>
    </w:p>
    <w:p w14:paraId="3268591F" w14:textId="77777777" w:rsidR="00947F3C" w:rsidRDefault="00947F3C" w:rsidP="00480E5E">
      <w:pPr>
        <w:rPr>
          <w:sz w:val="13"/>
          <w:szCs w:val="13"/>
        </w:rPr>
      </w:pPr>
    </w:p>
    <w:p w14:paraId="4BC88ACC" w14:textId="77777777" w:rsidR="00947F3C" w:rsidRPr="00947F3C" w:rsidRDefault="00947F3C" w:rsidP="00480E5E">
      <w:pPr>
        <w:rPr>
          <w:sz w:val="13"/>
          <w:szCs w:val="13"/>
        </w:rPr>
      </w:pPr>
    </w:p>
    <w:p w14:paraId="5C73932C" w14:textId="62CF600E" w:rsidR="00947F3C" w:rsidRDefault="00480E5E" w:rsidP="00480E5E">
      <w:pPr>
        <w:rPr>
          <w:lang w:val="nl-NL"/>
        </w:rPr>
      </w:pPr>
      <w:r>
        <w:rPr>
          <w:lang w:val="nl-NL"/>
        </w:rPr>
        <w:t>___________________________________</w:t>
      </w:r>
      <w:r>
        <w:rPr>
          <w:lang w:val="nl-NL"/>
        </w:rPr>
        <w:tab/>
      </w:r>
    </w:p>
    <w:p w14:paraId="775ED07B" w14:textId="77777777" w:rsidR="00947F3C" w:rsidRDefault="00947F3C" w:rsidP="00480E5E">
      <w:pPr>
        <w:rPr>
          <w:lang w:val="nl-NL"/>
        </w:rPr>
      </w:pPr>
    </w:p>
    <w:p w14:paraId="63A7D3E1" w14:textId="7DDBC64B" w:rsidR="00480E5E" w:rsidRDefault="00480E5E" w:rsidP="00480E5E">
      <w:pPr>
        <w:rPr>
          <w:lang w:val="nl-NL"/>
        </w:rPr>
      </w:pPr>
      <w:r>
        <w:rPr>
          <w:lang w:val="nl-NL"/>
        </w:rPr>
        <w:t>___________________________________</w:t>
      </w:r>
    </w:p>
    <w:p w14:paraId="38784D2F" w14:textId="65259555" w:rsidR="00480E5E" w:rsidRDefault="00480E5E" w:rsidP="00480E5E">
      <w:pPr>
        <w:rPr>
          <w:lang w:val="nl-NL"/>
        </w:rPr>
      </w:pPr>
    </w:p>
    <w:p w14:paraId="7E0DFD01" w14:textId="5E7D4B31" w:rsidR="00480E5E" w:rsidRDefault="00480E5E" w:rsidP="00480E5E">
      <w:pPr>
        <w:rPr>
          <w:lang w:val="nl-NL"/>
        </w:rPr>
      </w:pPr>
    </w:p>
    <w:p w14:paraId="7BC6EBFB" w14:textId="4896EFE3" w:rsidR="00480E5E" w:rsidRDefault="00480E5E" w:rsidP="00480E5E">
      <w:pPr>
        <w:rPr>
          <w:lang w:val="nl-NL"/>
        </w:rPr>
      </w:pPr>
    </w:p>
    <w:p w14:paraId="60A8060E" w14:textId="617DC53C" w:rsidR="00480E5E" w:rsidRDefault="00480E5E" w:rsidP="00480E5E">
      <w:pPr>
        <w:rPr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D3EBE" wp14:editId="09E15C64">
                <wp:simplePos x="0" y="0"/>
                <wp:positionH relativeFrom="column">
                  <wp:posOffset>-108370</wp:posOffset>
                </wp:positionH>
                <wp:positionV relativeFrom="paragraph">
                  <wp:posOffset>199712</wp:posOffset>
                </wp:positionV>
                <wp:extent cx="6078828" cy="759854"/>
                <wp:effectExtent l="0" t="0" r="17780" b="15240"/>
                <wp:wrapNone/>
                <wp:docPr id="6305981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828" cy="75985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5503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55194" w14:textId="77777777" w:rsidR="00480E5E" w:rsidRPr="00BE09F7" w:rsidRDefault="00480E5E" w:rsidP="00480E5E">
                            <w:pPr>
                              <w:pStyle w:val="UdeleTextkrp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BE09F7">
                              <w:rPr>
                                <w:b/>
                                <w:bCs/>
                                <w:lang w:val="en-US"/>
                              </w:rPr>
                              <w:t xml:space="preserve">Homework: </w:t>
                            </w:r>
                          </w:p>
                          <w:p w14:paraId="2DE7864A" w14:textId="77777777" w:rsidR="00480E5E" w:rsidRDefault="00480E5E" w:rsidP="00480E5E">
                            <w:pPr>
                              <w:pStyle w:val="UdeleTextkrper"/>
                            </w:pPr>
                            <w:r w:rsidRPr="00BE09F7">
                              <w:rPr>
                                <w:lang w:val="en-US"/>
                              </w:rPr>
                              <w:t xml:space="preserve">Is there a clock in your house? On the way to school? Take a photo of a clock that you notice. </w:t>
                            </w:r>
                            <w:r>
                              <w:t xml:space="preserve">Bring the photo to our next class. </w:t>
                            </w:r>
                          </w:p>
                          <w:p w14:paraId="6BDBCE20" w14:textId="77777777" w:rsidR="00480E5E" w:rsidRDefault="00480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D3EB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8.55pt;margin-top:15.75pt;width:478.6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" fillcolor="#ed7d31 [3205]" strokeweight=".5pt">
                <v:fill opacity="23387f"/>
                <v:textbox>
                  <w:txbxContent>
                    <w:p w14:paraId="55155194" w14:textId="77777777" w:rsidR="00480E5E" w:rsidRPr="00BE09F7" w:rsidRDefault="00480E5E" w:rsidP="00480E5E">
                      <w:pPr>
                        <w:pStyle w:val="UdeleTextkrper"/>
                        <w:rPr>
                          <w:b/>
                          <w:bCs/>
                          <w:lang w:val="en-US"/>
                        </w:rPr>
                      </w:pPr>
                      <w:r w:rsidRPr="00BE09F7">
                        <w:rPr>
                          <w:b/>
                          <w:bCs/>
                          <w:lang w:val="en-US"/>
                        </w:rPr>
                        <w:t xml:space="preserve">Homework: </w:t>
                      </w:r>
                    </w:p>
                    <w:p w14:paraId="2DE7864A" w14:textId="77777777" w:rsidR="00480E5E" w:rsidRDefault="00480E5E" w:rsidP="00480E5E">
                      <w:pPr>
                        <w:pStyle w:val="UdeleTextkrper"/>
                      </w:pPr>
                      <w:r w:rsidRPr="00BE09F7">
                        <w:rPr>
                          <w:lang w:val="en-US"/>
                        </w:rPr>
                        <w:t xml:space="preserve">Is there a clock in your house? On the way to school? Take a photo of a clock that you notice. </w:t>
                      </w:r>
                      <w:r>
                        <w:t xml:space="preserve">Bring the photo to our next class. </w:t>
                      </w:r>
                    </w:p>
                    <w:p w14:paraId="6BDBCE20" w14:textId="77777777" w:rsidR="00480E5E" w:rsidRDefault="00480E5E"/>
                  </w:txbxContent>
                </v:textbox>
              </v:shape>
            </w:pict>
          </mc:Fallback>
        </mc:AlternateContent>
      </w:r>
    </w:p>
    <w:p w14:paraId="15F866D4" w14:textId="77777777" w:rsidR="00480E5E" w:rsidRDefault="00480E5E" w:rsidP="00480E5E">
      <w:pPr>
        <w:rPr>
          <w:lang w:val="nl-NL"/>
        </w:rPr>
      </w:pPr>
    </w:p>
    <w:p w14:paraId="5164C1D5" w14:textId="77777777" w:rsidR="00480E5E" w:rsidRDefault="00480E5E" w:rsidP="00480E5E">
      <w:pPr>
        <w:rPr>
          <w:lang w:val="nl-NL"/>
        </w:rPr>
      </w:pPr>
    </w:p>
    <w:p w14:paraId="6AFB3B52" w14:textId="77777777" w:rsidR="00480E5E" w:rsidRDefault="00480E5E" w:rsidP="00480E5E">
      <w:pPr>
        <w:rPr>
          <w:lang w:val="nl-NL"/>
        </w:rPr>
      </w:pPr>
    </w:p>
    <w:p w14:paraId="31E38736" w14:textId="77777777" w:rsidR="00480E5E" w:rsidRDefault="00480E5E" w:rsidP="00480E5E">
      <w:pPr>
        <w:rPr>
          <w:lang w:val="nl-NL"/>
        </w:rPr>
      </w:pPr>
    </w:p>
    <w:p w14:paraId="6D8ABDC4" w14:textId="77777777" w:rsidR="00480E5E" w:rsidRDefault="00480E5E" w:rsidP="00480E5E">
      <w:pPr>
        <w:rPr>
          <w:lang w:val="nl-NL"/>
        </w:rPr>
      </w:pPr>
    </w:p>
    <w:p w14:paraId="361AFA9B" w14:textId="77777777" w:rsidR="00480E5E" w:rsidRDefault="00480E5E" w:rsidP="00480E5E">
      <w:pPr>
        <w:rPr>
          <w:lang w:val="nl-NL"/>
        </w:rPr>
      </w:pPr>
    </w:p>
    <w:p w14:paraId="3BD52946" w14:textId="77777777" w:rsidR="00480E5E" w:rsidRDefault="00480E5E" w:rsidP="00480E5E">
      <w:pPr>
        <w:rPr>
          <w:lang w:val="nl-NL"/>
        </w:rPr>
      </w:pPr>
    </w:p>
    <w:p w14:paraId="44A7B5F4" w14:textId="77777777" w:rsidR="00480E5E" w:rsidRDefault="00480E5E" w:rsidP="00480E5E">
      <w:pPr>
        <w:rPr>
          <w:lang w:val="nl-NL"/>
        </w:rPr>
      </w:pPr>
    </w:p>
    <w:p w14:paraId="1FC07EAD" w14:textId="77777777" w:rsidR="00480E5E" w:rsidRDefault="00480E5E" w:rsidP="00480E5E">
      <w:pPr>
        <w:rPr>
          <w:lang w:val="nl-NL"/>
        </w:rPr>
      </w:pPr>
    </w:p>
    <w:p w14:paraId="41384DC1" w14:textId="77777777" w:rsidR="00480E5E" w:rsidRDefault="00480E5E" w:rsidP="00480E5E">
      <w:pPr>
        <w:rPr>
          <w:lang w:val="nl-NL"/>
        </w:rPr>
      </w:pPr>
    </w:p>
    <w:p w14:paraId="2023E471" w14:textId="77777777" w:rsidR="00480E5E" w:rsidRDefault="00480E5E" w:rsidP="00480E5E">
      <w:pPr>
        <w:rPr>
          <w:lang w:val="nl-NL"/>
        </w:rPr>
      </w:pPr>
    </w:p>
    <w:p w14:paraId="7BC3A7DC" w14:textId="77777777" w:rsidR="00480E5E" w:rsidRDefault="00480E5E" w:rsidP="00480E5E">
      <w:pPr>
        <w:rPr>
          <w:lang w:val="nl-NL"/>
        </w:rPr>
      </w:pPr>
    </w:p>
    <w:p w14:paraId="062D2C69" w14:textId="77777777" w:rsidR="00480E5E" w:rsidRDefault="00480E5E" w:rsidP="00480E5E">
      <w:pPr>
        <w:rPr>
          <w:lang w:val="nl-NL"/>
        </w:rPr>
      </w:pPr>
    </w:p>
    <w:p w14:paraId="36678798" w14:textId="77777777" w:rsidR="00480E5E" w:rsidRDefault="00480E5E" w:rsidP="00480E5E">
      <w:pPr>
        <w:rPr>
          <w:lang w:val="nl-NL"/>
        </w:rPr>
      </w:pPr>
    </w:p>
    <w:p w14:paraId="200B6AED" w14:textId="77777777" w:rsidR="00480E5E" w:rsidRDefault="00480E5E" w:rsidP="00480E5E">
      <w:pPr>
        <w:rPr>
          <w:lang w:val="nl-NL"/>
        </w:rPr>
      </w:pPr>
    </w:p>
    <w:p w14:paraId="77B375DF" w14:textId="77777777" w:rsidR="00947F3C" w:rsidRDefault="00947F3C" w:rsidP="00480E5E">
      <w:pPr>
        <w:rPr>
          <w:lang w:val="nl-NL"/>
        </w:rPr>
      </w:pPr>
    </w:p>
    <w:p w14:paraId="2AAC389C" w14:textId="2F4EC894" w:rsidR="00947F3C" w:rsidRPr="00947F3C" w:rsidRDefault="00947F3C" w:rsidP="00947F3C">
      <w:pPr>
        <w:rPr>
          <w:sz w:val="11"/>
          <w:szCs w:val="11"/>
          <w:lang w:val="nl-NL"/>
        </w:rPr>
      </w:pPr>
      <w:r w:rsidRPr="00947F3C">
        <w:rPr>
          <w:sz w:val="11"/>
          <w:szCs w:val="11"/>
          <w:lang w:val="nl-NL"/>
        </w:rPr>
        <w:t xml:space="preserve">Source: </w:t>
      </w:r>
      <w:hyperlink r:id="rId13" w:history="1">
        <w:r w:rsidR="00BE09F7" w:rsidRPr="007E2A8A">
          <w:rPr>
            <w:rStyle w:val="Hyperlink"/>
            <w:sz w:val="11"/>
            <w:szCs w:val="11"/>
            <w:lang w:val="nl-NL"/>
          </w:rPr>
          <w:t>https://commons.wikimedia.org/wiki/File:Wien_Praterstern_July_2008_(34).jpg</w:t>
        </w:r>
      </w:hyperlink>
      <w:r w:rsidR="00BE09F7">
        <w:rPr>
          <w:sz w:val="11"/>
          <w:szCs w:val="11"/>
          <w:lang w:val="nl-NL"/>
        </w:rPr>
        <w:t xml:space="preserve"> </w:t>
      </w:r>
    </w:p>
    <w:p w14:paraId="46A7B75A" w14:textId="77777777" w:rsidR="00947F3C" w:rsidRDefault="00947F3C" w:rsidP="00947F3C">
      <w:pPr>
        <w:spacing w:line="240" w:lineRule="auto"/>
        <w:rPr>
          <w:lang w:val="nl-NL"/>
        </w:rPr>
      </w:pPr>
    </w:p>
    <w:p w14:paraId="0F674D90" w14:textId="6FAEB5A0" w:rsidR="00947F3C" w:rsidRDefault="00480E5E" w:rsidP="00480E5E">
      <w:pPr>
        <w:rPr>
          <w:lang w:val="nl-NL"/>
        </w:rPr>
      </w:pPr>
      <w:r>
        <w:rPr>
          <w:lang w:val="nl-NL"/>
        </w:rPr>
        <w:t>___________________________________</w:t>
      </w:r>
      <w:r>
        <w:rPr>
          <w:lang w:val="nl-NL"/>
        </w:rPr>
        <w:tab/>
      </w:r>
    </w:p>
    <w:p w14:paraId="0571245C" w14:textId="77777777" w:rsidR="00947F3C" w:rsidRDefault="00947F3C" w:rsidP="00480E5E">
      <w:pPr>
        <w:rPr>
          <w:lang w:val="nl-NL"/>
        </w:rPr>
      </w:pPr>
    </w:p>
    <w:p w14:paraId="13019527" w14:textId="08C6C39B" w:rsidR="000C2B28" w:rsidRPr="000C2B28" w:rsidRDefault="00480E5E" w:rsidP="005A3160">
      <w:pPr>
        <w:pStyle w:val="UdeleTextkrper"/>
      </w:pPr>
      <w:r>
        <w:rPr>
          <w:lang w:val="nl-NL"/>
        </w:rPr>
        <w:t>__________________________________</w:t>
      </w:r>
    </w:p>
    <w:sectPr w:rsidR="000C2B28" w:rsidRPr="000C2B28" w:rsidSect="00FA5FAD">
      <w:type w:val="continuous"/>
      <w:pgSz w:w="11906" w:h="16838"/>
      <w:pgMar w:top="1418" w:right="1418" w:bottom="1134" w:left="1418" w:header="737" w:footer="102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D2FC8" w14:textId="77777777" w:rsidR="00FA5FAD" w:rsidRDefault="00FA5FAD" w:rsidP="001E0794">
      <w:r>
        <w:separator/>
      </w:r>
    </w:p>
  </w:endnote>
  <w:endnote w:type="continuationSeparator" w:id="0">
    <w:p w14:paraId="174CD0B4" w14:textId="77777777" w:rsidR="00FA5FAD" w:rsidRDefault="00FA5FAD" w:rsidP="001E0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6FC" w14:textId="77777777" w:rsidR="001E0794" w:rsidRDefault="000C2B28">
    <w:pPr>
      <w:pStyle w:val="Fuzeil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6CAD81" wp14:editId="44490E25">
          <wp:simplePos x="0" y="0"/>
          <wp:positionH relativeFrom="column">
            <wp:posOffset>2867196</wp:posOffset>
          </wp:positionH>
          <wp:positionV relativeFrom="paragraph">
            <wp:posOffset>-60171</wp:posOffset>
          </wp:positionV>
          <wp:extent cx="1444487" cy="720431"/>
          <wp:effectExtent l="0" t="0" r="3810" b="3810"/>
          <wp:wrapNone/>
          <wp:docPr id="306904895" name="Grafik 2" descr="Ein Bild, das Text, Schrift, Logo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763407" name="Grafik 2" descr="Ein Bild, das Text, Schrift, Logo, Symbol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487" cy="720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1B08AF1" wp14:editId="2CCF0FCD">
          <wp:simplePos x="0" y="0"/>
          <wp:positionH relativeFrom="margin">
            <wp:posOffset>1573988</wp:posOffset>
          </wp:positionH>
          <wp:positionV relativeFrom="line">
            <wp:posOffset>159385</wp:posOffset>
          </wp:positionV>
          <wp:extent cx="1299600" cy="162000"/>
          <wp:effectExtent l="0" t="0" r="0" b="3175"/>
          <wp:wrapSquare wrapText="bothSides"/>
          <wp:docPr id="2015637787" name="Grafik 3" descr="Ein Bild, das Schrift, Grafiken, Screenshot,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96418" name="Grafik 3" descr="Ein Bild, das Schrift, Grafiken, Screenshot,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1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4422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E9DF38E" wp14:editId="2C955E63">
              <wp:simplePos x="0" y="0"/>
              <wp:positionH relativeFrom="column">
                <wp:posOffset>3764481</wp:posOffset>
              </wp:positionH>
              <wp:positionV relativeFrom="paragraph">
                <wp:posOffset>431265</wp:posOffset>
              </wp:positionV>
              <wp:extent cx="3488538" cy="451962"/>
              <wp:effectExtent l="0" t="0" r="4445" b="5715"/>
              <wp:wrapNone/>
              <wp:docPr id="1889419231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8538" cy="4519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C35F237" w14:textId="77777777" w:rsidR="00CC6446" w:rsidRPr="00DF4422" w:rsidRDefault="00CC6446" w:rsidP="00CC6446">
                          <w:pP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</w:pPr>
                          <w:r w:rsidRPr="00DF4422">
                            <w:rPr>
                              <w:rFonts w:ascii="Helvetica Neue" w:hAnsi="Helvetica Neue"/>
                              <w:color w:val="333333"/>
                              <w:sz w:val="13"/>
                              <w:szCs w:val="13"/>
                              <w:shd w:val="clear" w:color="auto" w:fill="FFFFFF"/>
                            </w:rPr>
                            <w:t xml:space="preserve">Project Workshop by </w:t>
                          </w:r>
                          <w:hyperlink r:id="rId3" w:tgtFrame="_blank" w:history="1">
                            <w:proofErr w:type="spellStart"/>
                            <w:r w:rsidRPr="00DF4422">
                              <w:rPr>
                                <w:rStyle w:val="Hyperlink"/>
                                <w:rFonts w:ascii="Helvetica Neue" w:hAnsi="Helvetica Neue"/>
                                <w:color w:val="D14500"/>
                                <w:sz w:val="13"/>
                                <w:szCs w:val="13"/>
                                <w:shd w:val="clear" w:color="auto" w:fill="FFFFFF"/>
                              </w:rPr>
                              <w:t>Udele</w:t>
                            </w:r>
                            <w:proofErr w:type="spellEnd"/>
                          </w:hyperlink>
                          <w:r w:rsidRPr="00DF4422"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F4422">
                            <w:rPr>
                              <w:rFonts w:ascii="Helvetica Neue" w:hAnsi="Helvetica Neue"/>
                              <w:color w:val="333333"/>
                              <w:sz w:val="13"/>
                              <w:szCs w:val="13"/>
                              <w:shd w:val="clear" w:color="auto" w:fill="FFFFFF"/>
                            </w:rPr>
                            <w:t xml:space="preserve">is licensed under </w:t>
                          </w:r>
                          <w:hyperlink r:id="rId4" w:tgtFrame="_blank" w:history="1">
                            <w:r w:rsidRPr="00DF4422">
                              <w:rPr>
                                <w:rStyle w:val="Hyperlink"/>
                                <w:rFonts w:ascii="Helvetica Neue" w:hAnsi="Helvetica Neue"/>
                                <w:color w:val="D14500"/>
                                <w:sz w:val="13"/>
                                <w:szCs w:val="13"/>
                                <w:shd w:val="clear" w:color="auto" w:fill="FFFFFF"/>
                              </w:rPr>
                              <w:t>CC BY-NC 4.0</w:t>
                            </w:r>
                          </w:hyperlink>
                          <w:r w:rsidRPr="00DF4422"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F4422">
                            <w:rPr>
                              <w:rFonts w:ascii="Helvetica Neue" w:hAnsi="Helvetica Neue"/>
                              <w:noProof/>
                              <w:sz w:val="13"/>
                              <w:szCs w:val="13"/>
                            </w:rPr>
                            <w:drawing>
                              <wp:inline distT="0" distB="0" distL="0" distR="0" wp14:anchorId="517A319C" wp14:editId="57CE11A1">
                                <wp:extent cx="183363" cy="183363"/>
                                <wp:effectExtent l="0" t="0" r="7620" b="7620"/>
                                <wp:docPr id="393806771" name="Grafik 3938067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648" cy="2056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F4422">
                            <w:rPr>
                              <w:rFonts w:ascii="Helvetica Neue" w:hAnsi="Helvetica Neue"/>
                              <w:noProof/>
                              <w:sz w:val="13"/>
                              <w:szCs w:val="13"/>
                            </w:rPr>
                            <w:drawing>
                              <wp:inline distT="0" distB="0" distL="0" distR="0" wp14:anchorId="178723CF" wp14:editId="36757944">
                                <wp:extent cx="183695" cy="183695"/>
                                <wp:effectExtent l="0" t="0" r="6985" b="6985"/>
                                <wp:docPr id="232761391" name="Grafik 2327613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219" cy="2002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99F04A" w14:textId="77777777" w:rsidR="00CC6446" w:rsidRDefault="00CC64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DF38E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296.4pt;margin-top:33.95pt;width:274.7pt;height:35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" fillcolor="white [3201]" stroked="f" strokeweight=".5pt">
              <v:textbox>
                <w:txbxContent>
                  <w:p w14:paraId="0C35F237" w14:textId="77777777" w:rsidR="00CC6446" w:rsidRPr="00DF4422" w:rsidRDefault="00CC6446" w:rsidP="00CC6446">
                    <w:pPr>
                      <w:rPr>
                        <w:rFonts w:ascii="Helvetica Neue" w:hAnsi="Helvetica Neue"/>
                        <w:sz w:val="13"/>
                        <w:szCs w:val="13"/>
                      </w:rPr>
                    </w:pPr>
                    <w:r w:rsidRPr="00DF4422">
                      <w:rPr>
                        <w:rFonts w:ascii="Helvetica Neue" w:hAnsi="Helvetica Neue"/>
                        <w:color w:val="333333"/>
                        <w:sz w:val="13"/>
                        <w:szCs w:val="13"/>
                        <w:shd w:val="clear" w:color="auto" w:fill="FFFFFF"/>
                      </w:rPr>
                      <w:t xml:space="preserve">Project Workshop by </w:t>
                    </w:r>
                    <w:hyperlink r:id="rId7" w:tgtFrame="_blank" w:history="1">
                      <w:proofErr w:type="spellStart"/>
                      <w:r w:rsidRPr="00DF4422">
                        <w:rPr>
                          <w:rStyle w:val="Hyperlink"/>
                          <w:rFonts w:ascii="Helvetica Neue" w:hAnsi="Helvetica Neue"/>
                          <w:color w:val="D14500"/>
                          <w:sz w:val="13"/>
                          <w:szCs w:val="13"/>
                          <w:shd w:val="clear" w:color="auto" w:fill="FFFFFF"/>
                        </w:rPr>
                        <w:t>Udele</w:t>
                      </w:r>
                      <w:proofErr w:type="spellEnd"/>
                    </w:hyperlink>
                    <w:r w:rsidRPr="00DF4422">
                      <w:rPr>
                        <w:rFonts w:ascii="Helvetica Neue" w:hAnsi="Helvetica Neue"/>
                        <w:sz w:val="13"/>
                        <w:szCs w:val="13"/>
                      </w:rPr>
                      <w:t xml:space="preserve"> </w:t>
                    </w:r>
                    <w:r w:rsidRPr="00DF4422">
                      <w:rPr>
                        <w:rFonts w:ascii="Helvetica Neue" w:hAnsi="Helvetica Neue"/>
                        <w:color w:val="333333"/>
                        <w:sz w:val="13"/>
                        <w:szCs w:val="13"/>
                        <w:shd w:val="clear" w:color="auto" w:fill="FFFFFF"/>
                      </w:rPr>
                      <w:t xml:space="preserve">is licensed under </w:t>
                    </w:r>
                    <w:hyperlink r:id="rId8" w:tgtFrame="_blank" w:history="1">
                      <w:r w:rsidRPr="00DF4422">
                        <w:rPr>
                          <w:rStyle w:val="Hyperlink"/>
                          <w:rFonts w:ascii="Helvetica Neue" w:hAnsi="Helvetica Neue"/>
                          <w:color w:val="D14500"/>
                          <w:sz w:val="13"/>
                          <w:szCs w:val="13"/>
                          <w:shd w:val="clear" w:color="auto" w:fill="FFFFFF"/>
                        </w:rPr>
                        <w:t>CC BY-NC 4.0</w:t>
                      </w:r>
                    </w:hyperlink>
                    <w:r w:rsidRPr="00DF4422">
                      <w:rPr>
                        <w:rFonts w:ascii="Helvetica Neue" w:hAnsi="Helvetica Neue"/>
                        <w:sz w:val="13"/>
                        <w:szCs w:val="13"/>
                      </w:rPr>
                      <w:t xml:space="preserve"> </w:t>
                    </w:r>
                    <w:r w:rsidRPr="00DF4422">
                      <w:rPr>
                        <w:rFonts w:ascii="Helvetica Neue" w:hAnsi="Helvetica Neue"/>
                        <w:noProof/>
                        <w:sz w:val="13"/>
                        <w:szCs w:val="13"/>
                      </w:rPr>
                      <w:drawing>
                        <wp:inline distT="0" distB="0" distL="0" distR="0" wp14:anchorId="517A319C" wp14:editId="57CE11A1">
                          <wp:extent cx="183363" cy="183363"/>
                          <wp:effectExtent l="0" t="0" r="7620" b="7620"/>
                          <wp:docPr id="393806771" name="Grafik 3938067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648" cy="2056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DF4422">
                      <w:rPr>
                        <w:rFonts w:ascii="Helvetica Neue" w:hAnsi="Helvetica Neue"/>
                        <w:noProof/>
                        <w:sz w:val="13"/>
                        <w:szCs w:val="13"/>
                      </w:rPr>
                      <w:drawing>
                        <wp:inline distT="0" distB="0" distL="0" distR="0" wp14:anchorId="178723CF" wp14:editId="36757944">
                          <wp:extent cx="183695" cy="183695"/>
                          <wp:effectExtent l="0" t="0" r="6985" b="6985"/>
                          <wp:docPr id="232761391" name="Grafik 2327613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219" cy="200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99F04A" w14:textId="77777777" w:rsidR="00CC6446" w:rsidRDefault="00CC6446"/>
                </w:txbxContent>
              </v:textbox>
            </v:shape>
          </w:pict>
        </mc:Fallback>
      </mc:AlternateContent>
    </w:r>
    <w:r w:rsidR="00107298"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952C099" wp14:editId="76B3961B">
              <wp:simplePos x="0" y="0"/>
              <wp:positionH relativeFrom="column">
                <wp:posOffset>1945005</wp:posOffset>
              </wp:positionH>
              <wp:positionV relativeFrom="paragraph">
                <wp:posOffset>307340</wp:posOffset>
              </wp:positionV>
              <wp:extent cx="755650" cy="245110"/>
              <wp:effectExtent l="0" t="0" r="5715" b="0"/>
              <wp:wrapNone/>
              <wp:docPr id="1018014697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" cy="245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693A58" w14:textId="77777777" w:rsidR="00F922EA" w:rsidRPr="00787A44" w:rsidRDefault="00F922EA" w:rsidP="002E204B">
                          <w:pPr>
                            <w:pStyle w:val="Udeleberschrift"/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</w:pPr>
                          <w:r w:rsidRPr="00787A44"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  <w:t>Project V</w:t>
                          </w:r>
                          <w:r w:rsidR="002E204B" w:rsidRPr="00787A44"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  <w:t>-975</w:t>
                          </w:r>
                        </w:p>
                        <w:p w14:paraId="3AF00541" w14:textId="77777777" w:rsidR="002E204B" w:rsidRPr="008F3C93" w:rsidRDefault="002E204B">
                          <w:pPr>
                            <w:rPr>
                              <w:rFonts w:ascii="Helvetica Neue Light" w:hAnsi="Helvetica Neue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2C099" id="Textfeld 12" o:spid="_x0000_s1028" type="#_x0000_t202" style="position:absolute;margin-left:153.15pt;margin-top:24.2pt;width:59.5pt;height:19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" fillcolor="white [3201]" stroked="f" strokeweight=".5pt">
              <v:textbox>
                <w:txbxContent>
                  <w:p w14:paraId="17693A58" w14:textId="77777777" w:rsidR="00F922EA" w:rsidRPr="00787A44" w:rsidRDefault="00F922EA" w:rsidP="002E204B">
                    <w:pPr>
                      <w:pStyle w:val="Udeleberschrift"/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</w:pPr>
                    <w:r w:rsidRPr="00787A44"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  <w:t>Project V</w:t>
                    </w:r>
                    <w:r w:rsidR="002E204B" w:rsidRPr="00787A44"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  <w:t>-975</w:t>
                    </w:r>
                  </w:p>
                  <w:p w14:paraId="3AF00541" w14:textId="77777777" w:rsidR="002E204B" w:rsidRPr="008F3C93" w:rsidRDefault="002E204B">
                    <w:pPr>
                      <w:rPr>
                        <w:rFonts w:ascii="Helvetica Neue Light" w:hAnsi="Helvetica Neue Light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787A44">
      <w:rPr>
        <w:noProof/>
      </w:rPr>
      <w:drawing>
        <wp:anchor distT="0" distB="0" distL="114300" distR="114300" simplePos="0" relativeHeight="251659264" behindDoc="0" locked="1" layoutInCell="1" allowOverlap="0" wp14:anchorId="629272A2" wp14:editId="27448F30">
          <wp:simplePos x="0" y="0"/>
          <wp:positionH relativeFrom="margin">
            <wp:posOffset>3496310</wp:posOffset>
          </wp:positionH>
          <wp:positionV relativeFrom="margin">
            <wp:posOffset>-675005</wp:posOffset>
          </wp:positionV>
          <wp:extent cx="2479040" cy="611505"/>
          <wp:effectExtent l="0" t="0" r="0" b="0"/>
          <wp:wrapSquare wrapText="bothSides"/>
          <wp:docPr id="599406376" name="Grafik 1" descr="Ein Bild, das Text, Schrift, Screenshot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8012438" name="Grafik 1" descr="Ein Bild, das Text, Schrift, Screenshot, Design enthält.&#10;&#10;Automatisch generierte Beschreibu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04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306E5" w14:textId="77777777" w:rsidR="00FA5FAD" w:rsidRDefault="00FA5FAD" w:rsidP="001E0794">
      <w:r>
        <w:separator/>
      </w:r>
    </w:p>
  </w:footnote>
  <w:footnote w:type="continuationSeparator" w:id="0">
    <w:p w14:paraId="48889DEB" w14:textId="77777777" w:rsidR="00FA5FAD" w:rsidRDefault="00FA5FAD" w:rsidP="001E0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049B4" w14:textId="77777777" w:rsidR="00B60A56" w:rsidRDefault="00DF4422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D0E0468" wp14:editId="0DCBD9BC">
          <wp:simplePos x="0" y="0"/>
          <wp:positionH relativeFrom="margin">
            <wp:posOffset>6076950</wp:posOffset>
          </wp:positionH>
          <wp:positionV relativeFrom="paragraph">
            <wp:posOffset>-102870</wp:posOffset>
          </wp:positionV>
          <wp:extent cx="317500" cy="317500"/>
          <wp:effectExtent l="0" t="0" r="0" b="0"/>
          <wp:wrapNone/>
          <wp:docPr id="17411580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22221" name="Grafik 17907222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0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F03313"/>
    <w:multiLevelType w:val="multilevel"/>
    <w:tmpl w:val="875A227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EC972DD"/>
    <w:multiLevelType w:val="multilevel"/>
    <w:tmpl w:val="0F5EF2D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7F90F2F"/>
    <w:multiLevelType w:val="multilevel"/>
    <w:tmpl w:val="B05417B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40002699">
    <w:abstractNumId w:val="0"/>
  </w:num>
  <w:num w:numId="2" w16cid:durableId="543450163">
    <w:abstractNumId w:val="2"/>
  </w:num>
  <w:num w:numId="3" w16cid:durableId="11512120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E5E"/>
    <w:rsid w:val="000176EE"/>
    <w:rsid w:val="000C2B28"/>
    <w:rsid w:val="00107298"/>
    <w:rsid w:val="001A7FF5"/>
    <w:rsid w:val="001D53F3"/>
    <w:rsid w:val="001E0794"/>
    <w:rsid w:val="00201DB6"/>
    <w:rsid w:val="0021787C"/>
    <w:rsid w:val="002A6756"/>
    <w:rsid w:val="002E204B"/>
    <w:rsid w:val="00365F6C"/>
    <w:rsid w:val="003844D6"/>
    <w:rsid w:val="003B6867"/>
    <w:rsid w:val="00405BAD"/>
    <w:rsid w:val="004265EA"/>
    <w:rsid w:val="004656B0"/>
    <w:rsid w:val="00480E5E"/>
    <w:rsid w:val="00483447"/>
    <w:rsid w:val="0053749A"/>
    <w:rsid w:val="005A3160"/>
    <w:rsid w:val="006647E9"/>
    <w:rsid w:val="00733640"/>
    <w:rsid w:val="0073687F"/>
    <w:rsid w:val="00746468"/>
    <w:rsid w:val="00787A44"/>
    <w:rsid w:val="007C4136"/>
    <w:rsid w:val="0084326A"/>
    <w:rsid w:val="00875018"/>
    <w:rsid w:val="008F182E"/>
    <w:rsid w:val="008F2138"/>
    <w:rsid w:val="008F3C93"/>
    <w:rsid w:val="00947F3C"/>
    <w:rsid w:val="009576FA"/>
    <w:rsid w:val="00A22B23"/>
    <w:rsid w:val="00AC5BF1"/>
    <w:rsid w:val="00B55BCD"/>
    <w:rsid w:val="00B60A56"/>
    <w:rsid w:val="00BE09F7"/>
    <w:rsid w:val="00C6413B"/>
    <w:rsid w:val="00CC6446"/>
    <w:rsid w:val="00CC7F75"/>
    <w:rsid w:val="00CD080A"/>
    <w:rsid w:val="00DA41D7"/>
    <w:rsid w:val="00DB7C49"/>
    <w:rsid w:val="00DF4422"/>
    <w:rsid w:val="00E75F84"/>
    <w:rsid w:val="00EF289E"/>
    <w:rsid w:val="00F922EA"/>
    <w:rsid w:val="00FA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C3E6B7"/>
  <w15:chartTrackingRefBased/>
  <w15:docId w15:val="{3166C3C4-19BC-6B4D-B0C5-3EF0E0E4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0E5E"/>
    <w:pPr>
      <w:spacing w:after="160" w:line="259" w:lineRule="auto"/>
    </w:pPr>
    <w:rPr>
      <w:sz w:val="22"/>
      <w:szCs w:val="22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5018"/>
    <w:pPr>
      <w:keepNext/>
      <w:keepLines/>
      <w:numPr>
        <w:numId w:val="3"/>
      </w:numPr>
      <w:spacing w:before="240" w:line="360" w:lineRule="auto"/>
      <w:jc w:val="both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75018"/>
    <w:pPr>
      <w:keepNext/>
      <w:keepLines/>
      <w:numPr>
        <w:ilvl w:val="1"/>
        <w:numId w:val="3"/>
      </w:numPr>
      <w:spacing w:before="40" w:line="360" w:lineRule="auto"/>
      <w:jc w:val="both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5018"/>
    <w:pPr>
      <w:keepNext/>
      <w:keepLines/>
      <w:numPr>
        <w:ilvl w:val="2"/>
        <w:numId w:val="2"/>
      </w:numPr>
      <w:spacing w:before="40" w:line="360" w:lineRule="auto"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75018"/>
    <w:rPr>
      <w:rFonts w:ascii="Times New Roman" w:eastAsiaTheme="majorEastAsia" w:hAnsi="Times New Roman" w:cstheme="majorBidi"/>
      <w:sz w:val="28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5018"/>
    <w:rPr>
      <w:rFonts w:ascii="Times New Roman" w:eastAsiaTheme="majorEastAsia" w:hAnsi="Times New Roman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5018"/>
    <w:rPr>
      <w:rFonts w:ascii="Times New Roman" w:eastAsiaTheme="majorEastAsia" w:hAnsi="Times New Roman" w:cstheme="majorBidi"/>
      <w:b/>
    </w:rPr>
  </w:style>
  <w:style w:type="paragraph" w:customStyle="1" w:styleId="Udeleberschrift">
    <w:name w:val="Udele Überschrift"/>
    <w:qFormat/>
    <w:rsid w:val="00405BAD"/>
    <w:pPr>
      <w:jc w:val="center"/>
    </w:pPr>
    <w:rPr>
      <w:rFonts w:ascii="Helvetica Neue" w:hAnsi="Helvetica Neue"/>
      <w:b/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1E07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E0794"/>
  </w:style>
  <w:style w:type="paragraph" w:styleId="Fuzeile">
    <w:name w:val="footer"/>
    <w:basedOn w:val="Standard"/>
    <w:link w:val="FuzeileZchn"/>
    <w:uiPriority w:val="99"/>
    <w:unhideWhenUsed/>
    <w:rsid w:val="001E079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E0794"/>
  </w:style>
  <w:style w:type="paragraph" w:customStyle="1" w:styleId="UdeleTextkrper">
    <w:name w:val="Udele Textkörper"/>
    <w:basedOn w:val="Udeleberschrift"/>
    <w:qFormat/>
    <w:rsid w:val="00405BAD"/>
    <w:pPr>
      <w:jc w:val="both"/>
    </w:pPr>
    <w:rPr>
      <w:b w:val="0"/>
      <w:sz w:val="24"/>
    </w:rPr>
  </w:style>
  <w:style w:type="paragraph" w:customStyle="1" w:styleId="Udelekleinberschrift">
    <w:name w:val="Udele klein Überschrift"/>
    <w:basedOn w:val="Udeleberschrift"/>
    <w:qFormat/>
    <w:rsid w:val="00405BAD"/>
    <w:pPr>
      <w:jc w:val="left"/>
    </w:pPr>
    <w:rPr>
      <w:sz w:val="24"/>
    </w:rPr>
  </w:style>
  <w:style w:type="character" w:styleId="Hyperlink">
    <w:name w:val="Hyperlink"/>
    <w:basedOn w:val="Absatz-Standardschriftart"/>
    <w:uiPriority w:val="99"/>
    <w:unhideWhenUsed/>
    <w:rsid w:val="00CC6446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7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ommons.wikimedia.org/wiki/File:Wien_Praterstern_July_2008_(34)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Otto-Wagner-Spital_Baumgartner_H%C3%B6he_11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?ref=chooser-v1" TargetMode="External"/><Relationship Id="rId3" Type="http://schemas.openxmlformats.org/officeDocument/2006/relationships/hyperlink" Target="https://udele2023.univie.ac.at/" TargetMode="External"/><Relationship Id="rId7" Type="http://schemas.openxmlformats.org/officeDocument/2006/relationships/hyperlink" Target="https://udele2023.univie.ac.at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5.png"/><Relationship Id="rId11" Type="http://schemas.openxmlformats.org/officeDocument/2006/relationships/image" Target="media/image6.png"/><Relationship Id="rId5" Type="http://schemas.openxmlformats.org/officeDocument/2006/relationships/image" Target="media/image4.png"/><Relationship Id="rId10" Type="http://schemas.openxmlformats.org/officeDocument/2006/relationships/image" Target="media/image50.png"/><Relationship Id="rId4" Type="http://schemas.openxmlformats.org/officeDocument/2006/relationships/hyperlink" Target="http://creativecommons.org/licenses/by-nc/4.0/?ref=chooser-v1" TargetMode="External"/><Relationship Id="rId9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inaracevic/Library/Group%20Containers/UBF8T346G9.Office/User%20Content.localized/Templates.localized/udele%20template%20don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25100-1F46-2D4F-922B-8A12CF817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udele template done.dotx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StudentIn</cp:lastModifiedBy>
  <cp:revision>4</cp:revision>
  <cp:lastPrinted>2024-03-16T12:36:00Z</cp:lastPrinted>
  <dcterms:created xsi:type="dcterms:W3CDTF">2024-02-27T17:45:00Z</dcterms:created>
  <dcterms:modified xsi:type="dcterms:W3CDTF">2024-03-16T12:56:00Z</dcterms:modified>
</cp:coreProperties>
</file>